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2239C" w14:textId="77777777" w:rsidR="008E3ACC" w:rsidRPr="008E3ACC" w:rsidRDefault="008E3ACC" w:rsidP="00A95737">
      <w:pPr>
        <w:jc w:val="right"/>
        <w:rPr>
          <w:b/>
          <w:bCs/>
        </w:rPr>
      </w:pPr>
      <w:r w:rsidRPr="008E3ACC">
        <w:rPr>
          <w:b/>
          <w:bCs/>
        </w:rPr>
        <w:t>Załącznik nr 2 do Zapytania ofertowego</w:t>
      </w:r>
    </w:p>
    <w:p w14:paraId="7CBCDEC7" w14:textId="77777777" w:rsidR="008E3ACC" w:rsidRPr="008E3ACC" w:rsidRDefault="008E3ACC" w:rsidP="008E3ACC">
      <w:pPr>
        <w:rPr>
          <w:b/>
        </w:rPr>
      </w:pPr>
    </w:p>
    <w:p w14:paraId="74BB6097" w14:textId="77777777" w:rsidR="008E3ACC" w:rsidRPr="0059258D" w:rsidRDefault="008E3ACC" w:rsidP="008E3ACC">
      <w:pPr>
        <w:rPr>
          <w:b/>
          <w:sz w:val="32"/>
          <w:szCs w:val="32"/>
        </w:rPr>
      </w:pPr>
      <w:r w:rsidRPr="0059258D">
        <w:rPr>
          <w:b/>
          <w:sz w:val="32"/>
          <w:szCs w:val="32"/>
        </w:rPr>
        <w:t>FORMULARZ  OFERTOWY</w:t>
      </w:r>
    </w:p>
    <w:p w14:paraId="53757B10" w14:textId="77777777" w:rsidR="008E3ACC" w:rsidRPr="008E3ACC" w:rsidRDefault="008E3ACC" w:rsidP="008E3ACC">
      <w:pPr>
        <w:rPr>
          <w:b/>
        </w:rPr>
      </w:pPr>
    </w:p>
    <w:p w14:paraId="5CFEF88A" w14:textId="77777777" w:rsidR="008E3ACC" w:rsidRPr="008E3ACC" w:rsidRDefault="008E3ACC" w:rsidP="008E3ACC">
      <w:pPr>
        <w:rPr>
          <w:b/>
        </w:rPr>
      </w:pPr>
      <w:r w:rsidRPr="008E3ACC">
        <w:rPr>
          <w:b/>
        </w:rPr>
        <w:t>DANE WYKONAWCY</w:t>
      </w:r>
    </w:p>
    <w:p w14:paraId="3C91BD45" w14:textId="77777777" w:rsidR="008E3ACC" w:rsidRPr="008E3ACC" w:rsidRDefault="008E3ACC" w:rsidP="00B74648">
      <w:pPr>
        <w:numPr>
          <w:ilvl w:val="0"/>
          <w:numId w:val="26"/>
        </w:numPr>
        <w:ind w:left="426" w:hanging="426"/>
        <w:jc w:val="both"/>
      </w:pPr>
      <w:r w:rsidRPr="00B74648">
        <w:rPr>
          <w:b/>
          <w:sz w:val="24"/>
          <w:szCs w:val="24"/>
        </w:rPr>
        <w:t>Zarejestrowana nazwa Wykonawcy, lub imię i nazwisko</w:t>
      </w:r>
      <w:r w:rsidRPr="008E3ACC">
        <w:t xml:space="preserve"> (W przypadku Wykonawców wspólnie ubiegających się o udzielenie zamówienia, należy wpisać wszystkich Wykonawców składających ofertę wspólną, tj. wspólników spółki cywilnej, a w przypadku konsorcjum należy wpisać Lidera Konsorcjum i Partnera konsorcjum)</w:t>
      </w:r>
    </w:p>
    <w:p w14:paraId="3E16D290" w14:textId="6853077C" w:rsidR="008E3ACC" w:rsidRPr="008E3ACC" w:rsidRDefault="008E3ACC" w:rsidP="00A95737">
      <w:r w:rsidRPr="008E3AC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95737">
        <w:t>……..</w:t>
      </w:r>
      <w:r w:rsidRPr="008E3ACC">
        <w:t>……</w:t>
      </w:r>
    </w:p>
    <w:p w14:paraId="0C98B7A1" w14:textId="019715B0" w:rsidR="008E3ACC" w:rsidRDefault="008E3ACC" w:rsidP="00A95737">
      <w:pPr>
        <w:ind w:left="426" w:hanging="426"/>
      </w:pPr>
      <w:r w:rsidRPr="008E3ACC">
        <w:rPr>
          <w:bCs/>
        </w:rPr>
        <w:t>REGON</w:t>
      </w:r>
      <w:r w:rsidRPr="008E3ACC">
        <w:t xml:space="preserve"> ........................</w:t>
      </w:r>
      <w:r w:rsidR="00A95737">
        <w:t>.....</w:t>
      </w:r>
      <w:r w:rsidRPr="008E3ACC">
        <w:t xml:space="preserve">............          </w:t>
      </w:r>
      <w:r w:rsidRPr="008E3ACC">
        <w:rPr>
          <w:bCs/>
        </w:rPr>
        <w:t>NIP</w:t>
      </w:r>
      <w:r w:rsidRPr="008E3ACC">
        <w:t xml:space="preserve"> ........................</w:t>
      </w:r>
      <w:r w:rsidR="00A95737">
        <w:t>...</w:t>
      </w:r>
      <w:r w:rsidRPr="008E3ACC">
        <w:t>..........</w:t>
      </w:r>
      <w:r w:rsidR="00A95737">
        <w:t>..</w:t>
      </w:r>
      <w:r w:rsidRPr="008E3ACC">
        <w:t>.....</w:t>
      </w:r>
      <w:r w:rsidR="00A95737">
        <w:t xml:space="preserve">   KRS …………………………………..</w:t>
      </w:r>
    </w:p>
    <w:p w14:paraId="59C962BE" w14:textId="77777777" w:rsidR="008E3ACC" w:rsidRPr="008E3ACC" w:rsidRDefault="008E3ACC" w:rsidP="00A95737">
      <w:pPr>
        <w:numPr>
          <w:ilvl w:val="0"/>
          <w:numId w:val="26"/>
        </w:numPr>
        <w:ind w:left="426" w:hanging="426"/>
      </w:pPr>
      <w:r w:rsidRPr="00B74648">
        <w:rPr>
          <w:b/>
          <w:sz w:val="24"/>
          <w:szCs w:val="24"/>
        </w:rPr>
        <w:t>Zarejestrowany adres Wykonawcy, lub miejsce zamieszkania:</w:t>
      </w:r>
      <w:r w:rsidRPr="008E3ACC">
        <w:t xml:space="preserve"> 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</w:t>
      </w:r>
    </w:p>
    <w:p w14:paraId="6A161AF1" w14:textId="77777777" w:rsidR="008E3ACC" w:rsidRPr="008E3ACC" w:rsidRDefault="008E3ACC" w:rsidP="00A95737">
      <w:pPr>
        <w:ind w:left="426" w:hanging="426"/>
      </w:pPr>
      <w:r w:rsidRPr="008E3ACC">
        <w:t>Województwo: ………………………………………………………………………………………………..</w:t>
      </w:r>
    </w:p>
    <w:p w14:paraId="6D1473F4" w14:textId="77777777" w:rsidR="008E3ACC" w:rsidRPr="00B74648" w:rsidRDefault="008E3ACC" w:rsidP="00A95737">
      <w:pPr>
        <w:numPr>
          <w:ilvl w:val="0"/>
          <w:numId w:val="26"/>
        </w:numPr>
        <w:ind w:left="426" w:hanging="426"/>
        <w:rPr>
          <w:b/>
          <w:sz w:val="24"/>
          <w:szCs w:val="24"/>
        </w:rPr>
      </w:pPr>
      <w:r w:rsidRPr="00B74648">
        <w:rPr>
          <w:b/>
          <w:sz w:val="24"/>
          <w:szCs w:val="24"/>
        </w:rPr>
        <w:t xml:space="preserve">Czy Wykonawca prowadzi działalność gospodarczą </w:t>
      </w:r>
    </w:p>
    <w:p w14:paraId="44B140C4" w14:textId="77777777" w:rsidR="008E3ACC" w:rsidRPr="008E3ACC" w:rsidRDefault="008E3ACC" w:rsidP="00A95737">
      <w:pPr>
        <w:numPr>
          <w:ilvl w:val="0"/>
          <w:numId w:val="27"/>
        </w:numPr>
        <w:ind w:left="426" w:hanging="426"/>
      </w:pPr>
      <w:r w:rsidRPr="008E3ACC">
        <w:t xml:space="preserve">Jestem Wykonawcą jako osoba fizyczna nieprowadząca działalności gospodarczej </w:t>
      </w:r>
    </w:p>
    <w:p w14:paraId="5F0E730C" w14:textId="77777777" w:rsidR="008E3ACC" w:rsidRPr="008E3ACC" w:rsidRDefault="008E3ACC" w:rsidP="00A95737">
      <w:pPr>
        <w:ind w:left="426" w:hanging="426"/>
      </w:pPr>
      <w:r w:rsidRPr="008E3ACC">
        <w:t xml:space="preserve">(TAK/NIE)* </w:t>
      </w:r>
      <w:r w:rsidRPr="008E3ACC">
        <w:rPr>
          <w:vertAlign w:val="superscript"/>
        </w:rPr>
        <w:t>niepotrzebne skreślić</w:t>
      </w:r>
    </w:p>
    <w:p w14:paraId="48607704" w14:textId="77777777" w:rsidR="008E3ACC" w:rsidRPr="008E3ACC" w:rsidRDefault="008E3ACC" w:rsidP="00A95737">
      <w:pPr>
        <w:numPr>
          <w:ilvl w:val="0"/>
          <w:numId w:val="27"/>
        </w:numPr>
        <w:ind w:left="426" w:hanging="426"/>
      </w:pPr>
      <w:r w:rsidRPr="008E3ACC">
        <w:t xml:space="preserve">Jestem Wykonawcą prowadzącym działalność gospodarczą w oparciu o wpis do </w:t>
      </w:r>
      <w:r w:rsidRPr="008E3ACC">
        <w:br/>
        <w:t xml:space="preserve">KRS nr ………………………………..…. / </w:t>
      </w:r>
      <w:proofErr w:type="spellStart"/>
      <w:r w:rsidRPr="008E3ACC">
        <w:t>CEiDG</w:t>
      </w:r>
      <w:proofErr w:type="spellEnd"/>
      <w:r w:rsidRPr="008E3ACC">
        <w:t xml:space="preserve"> / inny rodzaj ………………………………………...* </w:t>
      </w:r>
      <w:proofErr w:type="spellStart"/>
      <w:r w:rsidRPr="008E3ACC">
        <w:rPr>
          <w:vertAlign w:val="superscript"/>
        </w:rPr>
        <w:t>nipotrzebne</w:t>
      </w:r>
      <w:proofErr w:type="spellEnd"/>
      <w:r w:rsidRPr="008E3ACC">
        <w:rPr>
          <w:vertAlign w:val="superscript"/>
        </w:rPr>
        <w:t xml:space="preserve"> skreślić</w:t>
      </w:r>
    </w:p>
    <w:p w14:paraId="37C29E42" w14:textId="77777777" w:rsidR="008E3ACC" w:rsidRPr="008E3ACC" w:rsidRDefault="008E3ACC" w:rsidP="00A95737">
      <w:pPr>
        <w:numPr>
          <w:ilvl w:val="0"/>
          <w:numId w:val="27"/>
        </w:numPr>
        <w:ind w:left="426" w:hanging="426"/>
      </w:pPr>
      <w:r w:rsidRPr="008E3ACC">
        <w:t xml:space="preserve">Jestem Wykonawcą który prowadzi działalność gospodarczą i za wykonane zamówienie wystawi fakturę VAT / rachunek uproszczony* </w:t>
      </w:r>
      <w:proofErr w:type="spellStart"/>
      <w:r w:rsidRPr="008E3ACC">
        <w:rPr>
          <w:vertAlign w:val="superscript"/>
        </w:rPr>
        <w:t>nipotrzebne</w:t>
      </w:r>
      <w:proofErr w:type="spellEnd"/>
      <w:r w:rsidRPr="008E3ACC">
        <w:rPr>
          <w:vertAlign w:val="superscript"/>
        </w:rPr>
        <w:t xml:space="preserve"> skreślić</w:t>
      </w:r>
    </w:p>
    <w:p w14:paraId="585D7AE7" w14:textId="77777777" w:rsidR="008E3ACC" w:rsidRPr="00AC04B7" w:rsidRDefault="008E3ACC" w:rsidP="00A95737">
      <w:pPr>
        <w:numPr>
          <w:ilvl w:val="0"/>
          <w:numId w:val="26"/>
        </w:numPr>
        <w:ind w:left="426" w:hanging="426"/>
        <w:rPr>
          <w:b/>
          <w:sz w:val="24"/>
          <w:szCs w:val="24"/>
        </w:rPr>
      </w:pPr>
      <w:r w:rsidRPr="00AC04B7">
        <w:rPr>
          <w:b/>
          <w:sz w:val="24"/>
          <w:szCs w:val="24"/>
        </w:rPr>
        <w:t>Dane kontaktowe Wykonawcy:</w:t>
      </w:r>
    </w:p>
    <w:p w14:paraId="253D3625" w14:textId="72DC88AB" w:rsidR="00B74648" w:rsidRPr="00B74648" w:rsidRDefault="00B74648" w:rsidP="00B74648">
      <w:pPr>
        <w:pStyle w:val="Akapitzlist"/>
        <w:numPr>
          <w:ilvl w:val="0"/>
          <w:numId w:val="38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Calibri" w:hAnsi="Calibri" w:cs="Calibri"/>
        </w:rPr>
      </w:pPr>
      <w:r w:rsidRPr="00B74648">
        <w:rPr>
          <w:rFonts w:ascii="Calibri" w:hAnsi="Calibri" w:cs="Calibri"/>
        </w:rPr>
        <w:t>Wyznaczam niżej wymienioną osobę odpowiedzialną za realizację zamówienia w trakcie trwania umowy, która zostanie wpisana do umowy</w:t>
      </w:r>
      <w:r w:rsidR="0059258D">
        <w:rPr>
          <w:rFonts w:ascii="Calibri" w:hAnsi="Calibri" w:cs="Calibri"/>
        </w:rPr>
        <w:t xml:space="preserve"> (§ 4 pkt. 12b))</w:t>
      </w:r>
      <w:r w:rsidRPr="00B74648">
        <w:rPr>
          <w:rFonts w:ascii="Calibri" w:hAnsi="Calibri" w:cs="Calibri"/>
        </w:rPr>
        <w:t>:</w:t>
      </w:r>
    </w:p>
    <w:p w14:paraId="3852EDDA" w14:textId="77777777" w:rsidR="00B74648" w:rsidRPr="006B3CD5" w:rsidRDefault="00B74648" w:rsidP="00B74648">
      <w:pPr>
        <w:pStyle w:val="Akapitzlist"/>
        <w:ind w:left="426" w:hanging="426"/>
        <w:rPr>
          <w:rFonts w:ascii="Calibri" w:hAnsi="Calibri" w:cs="Calibri"/>
        </w:rPr>
      </w:pPr>
    </w:p>
    <w:p w14:paraId="607B97D0" w14:textId="1C101239" w:rsidR="00B74648" w:rsidRDefault="00B74648" w:rsidP="00B74648">
      <w:pPr>
        <w:pStyle w:val="Akapitzlist"/>
        <w:tabs>
          <w:tab w:val="left" w:pos="567"/>
        </w:tabs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>……………………………………………............... – tel. ……………………………………………..</w:t>
      </w:r>
    </w:p>
    <w:p w14:paraId="007BFBAE" w14:textId="77777777" w:rsidR="00B74648" w:rsidRPr="006B3CD5" w:rsidRDefault="00B74648" w:rsidP="00B74648">
      <w:pPr>
        <w:pStyle w:val="Akapitzlist"/>
        <w:rPr>
          <w:rFonts w:ascii="Calibri" w:hAnsi="Calibri" w:cs="Calibri"/>
        </w:rPr>
      </w:pPr>
    </w:p>
    <w:p w14:paraId="2F72F204" w14:textId="77777777" w:rsidR="00B74648" w:rsidRPr="00B74648" w:rsidRDefault="00B74648" w:rsidP="00B74648">
      <w:pPr>
        <w:pStyle w:val="Akapitzlist"/>
        <w:numPr>
          <w:ilvl w:val="0"/>
          <w:numId w:val="38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Calibri" w:hAnsi="Calibri" w:cs="Calibri"/>
        </w:rPr>
      </w:pPr>
      <w:r w:rsidRPr="00B74648">
        <w:rPr>
          <w:rFonts w:ascii="Calibri" w:hAnsi="Calibri" w:cs="Calibri"/>
        </w:rPr>
        <w:t>Adres e-mail umożliwiający identyfikację nadawcy (Wykonawcy), który będzie jednocześnie adresem na który będzie prowadzona korespondencja:</w:t>
      </w:r>
    </w:p>
    <w:p w14:paraId="67BB58F2" w14:textId="77777777" w:rsidR="00B74648" w:rsidRDefault="00B74648" w:rsidP="00B74648">
      <w:pPr>
        <w:pStyle w:val="Akapitzlist"/>
        <w:tabs>
          <w:tab w:val="left" w:pos="426"/>
        </w:tabs>
        <w:ind w:left="426" w:hanging="426"/>
        <w:jc w:val="both"/>
        <w:rPr>
          <w:rFonts w:ascii="Calibri" w:hAnsi="Calibri" w:cs="Calibri"/>
        </w:rPr>
      </w:pPr>
    </w:p>
    <w:p w14:paraId="19502AEC" w14:textId="3A1D1DC4" w:rsidR="00B74648" w:rsidRDefault="00B74648" w:rsidP="00B74648">
      <w:pPr>
        <w:pStyle w:val="Akapitzlist"/>
        <w:tabs>
          <w:tab w:val="left" w:pos="426"/>
        </w:tabs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>e-mail: ………………………………………………………………………………………………………..</w:t>
      </w:r>
    </w:p>
    <w:p w14:paraId="2DD0B771" w14:textId="77777777" w:rsidR="00B74648" w:rsidRDefault="00B74648" w:rsidP="00B74648">
      <w:pPr>
        <w:pStyle w:val="Akapitzlist"/>
        <w:tabs>
          <w:tab w:val="left" w:pos="426"/>
        </w:tabs>
        <w:ind w:left="426" w:hanging="426"/>
        <w:jc w:val="both"/>
        <w:rPr>
          <w:rFonts w:ascii="Calibri" w:hAnsi="Calibri" w:cs="Calibri"/>
        </w:rPr>
      </w:pPr>
    </w:p>
    <w:p w14:paraId="6E6B8068" w14:textId="54A9731F" w:rsidR="00B74648" w:rsidRPr="00B74648" w:rsidRDefault="00B74648" w:rsidP="00B74648">
      <w:pPr>
        <w:pStyle w:val="Akapitzlist"/>
        <w:numPr>
          <w:ilvl w:val="0"/>
          <w:numId w:val="38"/>
        </w:numPr>
        <w:ind w:left="426" w:hanging="426"/>
      </w:pPr>
      <w:r w:rsidRPr="00B74648">
        <w:t>Telefon kontaktowy: …………………………………………………………………………………</w:t>
      </w:r>
      <w:r>
        <w:t>.</w:t>
      </w:r>
    </w:p>
    <w:p w14:paraId="42AC2B73" w14:textId="77777777" w:rsidR="008E3ACC" w:rsidRPr="008E3ACC" w:rsidRDefault="008E3ACC" w:rsidP="00A95737">
      <w:pPr>
        <w:numPr>
          <w:ilvl w:val="0"/>
          <w:numId w:val="26"/>
        </w:numPr>
        <w:ind w:left="426" w:hanging="426"/>
        <w:rPr>
          <w:b/>
        </w:rPr>
      </w:pPr>
      <w:r w:rsidRPr="008E3ACC">
        <w:rPr>
          <w:b/>
        </w:rPr>
        <w:lastRenderedPageBreak/>
        <w:t>Nr rachunku bankowego (informacja do umowy - § 5 pkt. 3 Wzoru umowy):</w:t>
      </w:r>
    </w:p>
    <w:p w14:paraId="620BB7D6" w14:textId="3C811CD5" w:rsidR="008E3ACC" w:rsidRPr="008E3ACC" w:rsidRDefault="008E3ACC" w:rsidP="008E3ACC">
      <w:r w:rsidRPr="008E3ACC">
        <w:t>…………………………………………………………………………………………………</w:t>
      </w:r>
      <w:r w:rsidR="00B74648">
        <w:t>……………………..</w:t>
      </w:r>
      <w:r w:rsidRPr="008E3ACC">
        <w:t>…….</w:t>
      </w:r>
    </w:p>
    <w:p w14:paraId="398EAB68" w14:textId="77777777" w:rsidR="008E3ACC" w:rsidRPr="008E3ACC" w:rsidRDefault="008E3ACC" w:rsidP="00AF613F">
      <w:pPr>
        <w:jc w:val="center"/>
        <w:rPr>
          <w:b/>
        </w:rPr>
      </w:pPr>
      <w:r w:rsidRPr="008E3ACC">
        <w:rPr>
          <w:b/>
        </w:rPr>
        <w:t>OFERTA NA:</w:t>
      </w:r>
    </w:p>
    <w:p w14:paraId="60D946EB" w14:textId="77777777" w:rsidR="00567C21" w:rsidRPr="00F24627" w:rsidRDefault="00567C21" w:rsidP="00567C21">
      <w:pPr>
        <w:jc w:val="both"/>
        <w:rPr>
          <w:rFonts w:ascii="Calibri" w:hAnsi="Calibri" w:cs="Calibri"/>
          <w:b/>
          <w:bCs/>
        </w:rPr>
      </w:pPr>
      <w:r w:rsidRPr="00F24627">
        <w:rPr>
          <w:rFonts w:ascii="Calibri" w:eastAsia="Times New Roman" w:hAnsi="Calibri" w:cs="Calibri"/>
          <w:b/>
          <w:bCs/>
          <w:lang w:eastAsia="pl-PL"/>
        </w:rPr>
        <w:t xml:space="preserve">Zorganizowanie i przeprowadzenie podstawowego kursu komputerowego </w:t>
      </w:r>
      <w:r w:rsidRPr="00F24627">
        <w:rPr>
          <w:rFonts w:ascii="Calibri" w:eastAsia="Calibri" w:hAnsi="Calibri" w:cs="Calibri"/>
          <w:b/>
          <w:bCs/>
          <w:lang w:eastAsia="pl-PL"/>
        </w:rPr>
        <w:t xml:space="preserve">w jednostkach organizacyjnych Dolnośląskiej Wojewódzkiej Komendy OHP we Wrocławiu, </w:t>
      </w:r>
      <w:r w:rsidRPr="00F24627">
        <w:rPr>
          <w:rFonts w:ascii="Calibri" w:eastAsia="Times New Roman" w:hAnsi="Calibri" w:cs="Calibri"/>
          <w:b/>
          <w:bCs/>
          <w:lang w:eastAsia="pl-PL"/>
        </w:rPr>
        <w:t xml:space="preserve">dla uczestników projektu „Kierunek – Moja przyszłość”, </w:t>
      </w:r>
      <w:r w:rsidRPr="00F24627">
        <w:rPr>
          <w:rFonts w:ascii="Calibri" w:hAnsi="Calibri" w:cs="Calibri"/>
          <w:b/>
          <w:bCs/>
        </w:rPr>
        <w:t>współfinansowanego ze środków Europejskiego Funduszu Społecznego Plus, w ramach Programu Fundusze Europejskie dla Dolnego Śląska 2021-2027.</w:t>
      </w:r>
    </w:p>
    <w:p w14:paraId="45677041" w14:textId="77777777" w:rsidR="008E3ACC" w:rsidRPr="00567C21" w:rsidRDefault="008E3ACC" w:rsidP="00567C21">
      <w:pPr>
        <w:numPr>
          <w:ilvl w:val="0"/>
          <w:numId w:val="29"/>
        </w:numPr>
        <w:ind w:left="426" w:hanging="426"/>
        <w:rPr>
          <w:b/>
        </w:rPr>
      </w:pPr>
      <w:r w:rsidRPr="008E3ACC">
        <w:t>Działając w imieniu i na rzecz wykonawcy/wykonawców wspólnie ubiegających się o udzielenie zamówienia, w postępowaniu o udzielenie zamówienia publicznego, oświadczam/oświadczamy, że za wykonanie zamówienia, dla niżej wymienionych zadań częściowych, oferuję/oferujemy cenę:</w:t>
      </w:r>
    </w:p>
    <w:p w14:paraId="4B64DB1C" w14:textId="77777777" w:rsidR="00567C21" w:rsidRPr="00AF613F" w:rsidRDefault="00567C21" w:rsidP="00567C21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AF613F">
        <w:rPr>
          <w:rFonts w:ascii="Calibri" w:eastAsia="Times New Roman" w:hAnsi="Calibri" w:cs="Calibri"/>
          <w:b/>
          <w:sz w:val="24"/>
          <w:szCs w:val="24"/>
          <w:lang w:eastAsia="pl-PL"/>
        </w:rPr>
        <w:t>CZĘŚĆ NR 1:</w:t>
      </w:r>
    </w:p>
    <w:p w14:paraId="77369DA2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lang w:eastAsia="pl-PL"/>
        </w:rPr>
      </w:pPr>
      <w:r w:rsidRPr="00EF7133">
        <w:rPr>
          <w:rFonts w:ascii="Calibri" w:eastAsia="Times New Roman" w:hAnsi="Calibri" w:cs="Calibri"/>
          <w:lang w:eastAsia="pl-PL"/>
        </w:rPr>
        <w:t xml:space="preserve">Zorganizowanie i przeprowadzenie podstawowego kursu komputerowego w miejscowości </w:t>
      </w:r>
      <w:r w:rsidRPr="00EF7133">
        <w:rPr>
          <w:rFonts w:ascii="Calibri" w:eastAsia="Times New Roman" w:hAnsi="Calibri" w:cs="Calibri"/>
          <w:u w:val="single"/>
          <w:lang w:eastAsia="pl-PL"/>
        </w:rPr>
        <w:t>Świdnica.</w:t>
      </w:r>
    </w:p>
    <w:p w14:paraId="054A3AB4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lang w:eastAsia="pl-PL"/>
        </w:rPr>
      </w:pPr>
    </w:p>
    <w:tbl>
      <w:tblPr>
        <w:tblStyle w:val="Tabela-Siatka1"/>
        <w:tblW w:w="9062" w:type="dxa"/>
        <w:tblLook w:val="04A0" w:firstRow="1" w:lastRow="0" w:firstColumn="1" w:lastColumn="0" w:noHBand="0" w:noVBand="1"/>
      </w:tblPr>
      <w:tblGrid>
        <w:gridCol w:w="1660"/>
        <w:gridCol w:w="1204"/>
        <w:gridCol w:w="957"/>
        <w:gridCol w:w="937"/>
        <w:gridCol w:w="2238"/>
        <w:gridCol w:w="2066"/>
      </w:tblGrid>
      <w:tr w:rsidR="00AF613F" w:rsidRPr="00EF7133" w14:paraId="5B18D367" w14:textId="488642B5" w:rsidTr="00AF613F">
        <w:trPr>
          <w:trHeight w:val="359"/>
        </w:trPr>
        <w:tc>
          <w:tcPr>
            <w:tcW w:w="1660" w:type="dxa"/>
          </w:tcPr>
          <w:p w14:paraId="0BBABFC5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Nazwa kursu</w:t>
            </w:r>
          </w:p>
        </w:tc>
        <w:tc>
          <w:tcPr>
            <w:tcW w:w="1204" w:type="dxa"/>
          </w:tcPr>
          <w:p w14:paraId="165B9AC5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godzin na grupę</w:t>
            </w:r>
          </w:p>
        </w:tc>
        <w:tc>
          <w:tcPr>
            <w:tcW w:w="957" w:type="dxa"/>
          </w:tcPr>
          <w:p w14:paraId="534D45DE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osób</w:t>
            </w:r>
          </w:p>
        </w:tc>
        <w:tc>
          <w:tcPr>
            <w:tcW w:w="937" w:type="dxa"/>
          </w:tcPr>
          <w:p w14:paraId="567E285E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Ilość grup</w:t>
            </w:r>
          </w:p>
        </w:tc>
        <w:tc>
          <w:tcPr>
            <w:tcW w:w="2238" w:type="dxa"/>
          </w:tcPr>
          <w:p w14:paraId="40DF8C5E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b/>
                <w:lang w:eastAsia="pl-PL"/>
              </w:rPr>
              <w:t>Miejsce realizacji zamówienia</w:t>
            </w:r>
          </w:p>
        </w:tc>
        <w:tc>
          <w:tcPr>
            <w:tcW w:w="2066" w:type="dxa"/>
          </w:tcPr>
          <w:p w14:paraId="61BA026D" w14:textId="1E0AF0CC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  <w:lang w:eastAsia="pl-PL"/>
              </w:rPr>
              <w:t>Wartość brutto oferty za 1 grupę</w:t>
            </w:r>
          </w:p>
        </w:tc>
      </w:tr>
      <w:tr w:rsidR="00AF613F" w:rsidRPr="00EF7133" w14:paraId="4D1D2540" w14:textId="37FC0649" w:rsidTr="00AF613F">
        <w:trPr>
          <w:trHeight w:val="774"/>
        </w:trPr>
        <w:tc>
          <w:tcPr>
            <w:tcW w:w="1660" w:type="dxa"/>
          </w:tcPr>
          <w:p w14:paraId="62730DC7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Podstawowy kurs komputerowy</w:t>
            </w:r>
          </w:p>
        </w:tc>
        <w:tc>
          <w:tcPr>
            <w:tcW w:w="1204" w:type="dxa"/>
          </w:tcPr>
          <w:p w14:paraId="72E472B1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4110E39E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 godz.</w:t>
            </w:r>
          </w:p>
        </w:tc>
        <w:tc>
          <w:tcPr>
            <w:tcW w:w="957" w:type="dxa"/>
          </w:tcPr>
          <w:p w14:paraId="3FF8ECDB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4BA359D6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</w:t>
            </w:r>
          </w:p>
        </w:tc>
        <w:tc>
          <w:tcPr>
            <w:tcW w:w="937" w:type="dxa"/>
          </w:tcPr>
          <w:p w14:paraId="54BA3D22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07C82BC1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2238" w:type="dxa"/>
          </w:tcPr>
          <w:p w14:paraId="25433BE5" w14:textId="77777777" w:rsidR="00AF613F" w:rsidRPr="00EF7133" w:rsidRDefault="00AF613F" w:rsidP="003649EE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lang w:eastAsia="pl-PL"/>
              </w:rPr>
              <w:t>1-40 Hufiec Pracy Świdnica</w:t>
            </w:r>
          </w:p>
          <w:p w14:paraId="1F5D7D2F" w14:textId="77777777" w:rsidR="00AF613F" w:rsidRPr="00EF7133" w:rsidRDefault="00AF613F" w:rsidP="003649EE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lang w:eastAsia="pl-PL"/>
              </w:rPr>
              <w:t>ul. Długa 33 lok.28</w:t>
            </w:r>
          </w:p>
          <w:p w14:paraId="6098485E" w14:textId="77777777" w:rsidR="00AF613F" w:rsidRPr="00EF7133" w:rsidRDefault="00AF613F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lang w:eastAsia="pl-PL"/>
              </w:rPr>
              <w:t>58-100 Świdnica</w:t>
            </w:r>
          </w:p>
        </w:tc>
        <w:tc>
          <w:tcPr>
            <w:tcW w:w="2066" w:type="dxa"/>
          </w:tcPr>
          <w:p w14:paraId="5A89ED91" w14:textId="77777777" w:rsidR="00AF613F" w:rsidRPr="00EF7133" w:rsidRDefault="00AF613F" w:rsidP="003649EE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</w:p>
        </w:tc>
      </w:tr>
    </w:tbl>
    <w:p w14:paraId="04459A09" w14:textId="77777777" w:rsidR="00AF613F" w:rsidRDefault="00AF613F" w:rsidP="00AF613F">
      <w:pPr>
        <w:spacing w:after="0" w:line="276" w:lineRule="auto"/>
        <w:rPr>
          <w:rFonts w:ascii="Calibri" w:eastAsia="Times New Roman" w:hAnsi="Calibri" w:cs="Calibri"/>
          <w:lang w:eastAsia="pl-PL"/>
        </w:rPr>
      </w:pPr>
    </w:p>
    <w:p w14:paraId="722ADFB0" w14:textId="3BF36A66" w:rsidR="00567C21" w:rsidRDefault="00AF613F" w:rsidP="00AF613F">
      <w:pPr>
        <w:spacing w:after="0" w:line="276" w:lineRule="auto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Stawka podatku VAT: zwolniony</w:t>
      </w:r>
    </w:p>
    <w:p w14:paraId="276102B3" w14:textId="77777777" w:rsidR="00AF613F" w:rsidRPr="00EF7133" w:rsidRDefault="00AF613F" w:rsidP="00AF613F">
      <w:pPr>
        <w:spacing w:after="0" w:line="276" w:lineRule="auto"/>
        <w:rPr>
          <w:rFonts w:ascii="Calibri" w:eastAsia="Times New Roman" w:hAnsi="Calibri" w:cs="Calibri"/>
          <w:lang w:eastAsia="pl-PL"/>
        </w:rPr>
      </w:pPr>
    </w:p>
    <w:p w14:paraId="71D4622A" w14:textId="77777777" w:rsidR="00567C21" w:rsidRPr="00AF613F" w:rsidRDefault="00567C21" w:rsidP="00567C21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AF613F">
        <w:rPr>
          <w:rFonts w:ascii="Calibri" w:eastAsia="Times New Roman" w:hAnsi="Calibri" w:cs="Calibri"/>
          <w:b/>
          <w:sz w:val="24"/>
          <w:szCs w:val="24"/>
          <w:lang w:eastAsia="pl-PL"/>
        </w:rPr>
        <w:t>CZĘŚĆ NR 2:</w:t>
      </w:r>
    </w:p>
    <w:p w14:paraId="7BC6CF94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u w:val="single"/>
          <w:lang w:eastAsia="pl-PL"/>
        </w:rPr>
      </w:pPr>
      <w:r w:rsidRPr="00EF7133">
        <w:rPr>
          <w:rFonts w:ascii="Calibri" w:eastAsia="Times New Roman" w:hAnsi="Calibri" w:cs="Calibri"/>
          <w:lang w:eastAsia="pl-PL"/>
        </w:rPr>
        <w:t xml:space="preserve">Zorganizowanie i przeprowadzenie podstawowego kursu komputerowego w miejscowości </w:t>
      </w:r>
      <w:r w:rsidRPr="00EF7133">
        <w:rPr>
          <w:rFonts w:ascii="Calibri" w:eastAsia="Times New Roman" w:hAnsi="Calibri" w:cs="Calibri"/>
          <w:u w:val="single"/>
          <w:lang w:eastAsia="pl-PL"/>
        </w:rPr>
        <w:t>Legnica.</w:t>
      </w:r>
    </w:p>
    <w:p w14:paraId="15165761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lang w:eastAsia="pl-PL"/>
        </w:rPr>
      </w:pPr>
    </w:p>
    <w:tbl>
      <w:tblPr>
        <w:tblStyle w:val="Tabela-Siatka1"/>
        <w:tblW w:w="9062" w:type="dxa"/>
        <w:tblLook w:val="04A0" w:firstRow="1" w:lastRow="0" w:firstColumn="1" w:lastColumn="0" w:noHBand="0" w:noVBand="1"/>
      </w:tblPr>
      <w:tblGrid>
        <w:gridCol w:w="1687"/>
        <w:gridCol w:w="1122"/>
        <w:gridCol w:w="984"/>
        <w:gridCol w:w="842"/>
        <w:gridCol w:w="2240"/>
        <w:gridCol w:w="2187"/>
      </w:tblGrid>
      <w:tr w:rsidR="00AF613F" w:rsidRPr="00EF7133" w14:paraId="16F0997E" w14:textId="6C94050D" w:rsidTr="00AF613F">
        <w:trPr>
          <w:trHeight w:val="359"/>
        </w:trPr>
        <w:tc>
          <w:tcPr>
            <w:tcW w:w="1687" w:type="dxa"/>
          </w:tcPr>
          <w:p w14:paraId="1522EC66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Nazwa kursu</w:t>
            </w:r>
          </w:p>
        </w:tc>
        <w:tc>
          <w:tcPr>
            <w:tcW w:w="1122" w:type="dxa"/>
          </w:tcPr>
          <w:p w14:paraId="77D3B575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godzin na grupę</w:t>
            </w:r>
          </w:p>
        </w:tc>
        <w:tc>
          <w:tcPr>
            <w:tcW w:w="984" w:type="dxa"/>
          </w:tcPr>
          <w:p w14:paraId="0FE53062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osób</w:t>
            </w:r>
          </w:p>
        </w:tc>
        <w:tc>
          <w:tcPr>
            <w:tcW w:w="842" w:type="dxa"/>
          </w:tcPr>
          <w:p w14:paraId="667DE236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Ilość grup</w:t>
            </w:r>
          </w:p>
        </w:tc>
        <w:tc>
          <w:tcPr>
            <w:tcW w:w="2240" w:type="dxa"/>
          </w:tcPr>
          <w:p w14:paraId="065C1DD1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b/>
                <w:lang w:eastAsia="pl-PL"/>
              </w:rPr>
              <w:t>Miejsce realizacji zamówienia</w:t>
            </w:r>
          </w:p>
        </w:tc>
        <w:tc>
          <w:tcPr>
            <w:tcW w:w="2187" w:type="dxa"/>
          </w:tcPr>
          <w:p w14:paraId="0592A8E1" w14:textId="13E38A63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  <w:lang w:eastAsia="pl-PL"/>
              </w:rPr>
              <w:t>Wartość brutto oferty za 1 grupę</w:t>
            </w:r>
          </w:p>
        </w:tc>
      </w:tr>
      <w:tr w:rsidR="00AF613F" w:rsidRPr="00EF7133" w14:paraId="302E626D" w14:textId="66657B9B" w:rsidTr="00AF613F">
        <w:trPr>
          <w:trHeight w:val="768"/>
        </w:trPr>
        <w:tc>
          <w:tcPr>
            <w:tcW w:w="1687" w:type="dxa"/>
          </w:tcPr>
          <w:p w14:paraId="273D43F4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Podstawowy kurs komputerowy</w:t>
            </w:r>
          </w:p>
        </w:tc>
        <w:tc>
          <w:tcPr>
            <w:tcW w:w="1122" w:type="dxa"/>
          </w:tcPr>
          <w:p w14:paraId="74649E8F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5323D99F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 godz.</w:t>
            </w:r>
          </w:p>
        </w:tc>
        <w:tc>
          <w:tcPr>
            <w:tcW w:w="984" w:type="dxa"/>
          </w:tcPr>
          <w:p w14:paraId="21608467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0EC41C84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</w:t>
            </w:r>
          </w:p>
          <w:p w14:paraId="1486B72B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842" w:type="dxa"/>
          </w:tcPr>
          <w:p w14:paraId="0F2D9D7A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63FF1547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2240" w:type="dxa"/>
          </w:tcPr>
          <w:p w14:paraId="4BE03B54" w14:textId="77777777" w:rsidR="00AF613F" w:rsidRPr="00EF7133" w:rsidRDefault="00AF613F" w:rsidP="003649EE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lang w:eastAsia="pl-PL"/>
              </w:rPr>
              <w:t>1-1 Hufiec Pracy Legnica</w:t>
            </w:r>
          </w:p>
          <w:p w14:paraId="7450ECFD" w14:textId="77777777" w:rsidR="00AF613F" w:rsidRPr="00EF7133" w:rsidRDefault="00AF613F" w:rsidP="003649EE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lang w:eastAsia="pl-PL"/>
              </w:rPr>
              <w:t>ul. A. Mickiewicza 21</w:t>
            </w:r>
          </w:p>
          <w:p w14:paraId="5FA0A031" w14:textId="77777777" w:rsidR="00AF613F" w:rsidRPr="00EF7133" w:rsidRDefault="00AF613F" w:rsidP="00567C21">
            <w:pPr>
              <w:numPr>
                <w:ilvl w:val="1"/>
                <w:numId w:val="34"/>
              </w:numPr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lang w:eastAsia="pl-PL"/>
              </w:rPr>
              <w:t>Legnica</w:t>
            </w:r>
          </w:p>
        </w:tc>
        <w:tc>
          <w:tcPr>
            <w:tcW w:w="2187" w:type="dxa"/>
          </w:tcPr>
          <w:p w14:paraId="5E43C82B" w14:textId="77777777" w:rsidR="00AF613F" w:rsidRPr="00EF7133" w:rsidRDefault="00AF613F" w:rsidP="003649EE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</w:p>
        </w:tc>
      </w:tr>
    </w:tbl>
    <w:p w14:paraId="7E82B547" w14:textId="77777777" w:rsidR="00567C21" w:rsidRDefault="00567C21" w:rsidP="00567C21">
      <w:pPr>
        <w:spacing w:after="0" w:line="276" w:lineRule="auto"/>
        <w:ind w:left="284"/>
        <w:jc w:val="center"/>
        <w:rPr>
          <w:rFonts w:ascii="Calibri" w:eastAsia="Times New Roman" w:hAnsi="Calibri" w:cs="Calibri"/>
          <w:lang w:eastAsia="pl-PL"/>
        </w:rPr>
      </w:pPr>
    </w:p>
    <w:p w14:paraId="4CD22B5F" w14:textId="77777777" w:rsidR="00AF613F" w:rsidRDefault="00AF613F" w:rsidP="00AF613F">
      <w:pPr>
        <w:spacing w:after="0" w:line="276" w:lineRule="auto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Stawka podatku VAT: zwolniony</w:t>
      </w:r>
    </w:p>
    <w:p w14:paraId="502C414E" w14:textId="77777777" w:rsidR="00AF613F" w:rsidRDefault="00AF613F" w:rsidP="00567C21">
      <w:pPr>
        <w:spacing w:after="0" w:line="276" w:lineRule="auto"/>
        <w:ind w:left="284"/>
        <w:jc w:val="center"/>
        <w:rPr>
          <w:rFonts w:ascii="Calibri" w:eastAsia="Times New Roman" w:hAnsi="Calibri" w:cs="Calibri"/>
          <w:lang w:eastAsia="pl-PL"/>
        </w:rPr>
      </w:pPr>
    </w:p>
    <w:p w14:paraId="08BBB216" w14:textId="77777777" w:rsidR="00AF613F" w:rsidRDefault="00AF613F" w:rsidP="00567C21">
      <w:pPr>
        <w:spacing w:after="0" w:line="276" w:lineRule="auto"/>
        <w:ind w:left="284"/>
        <w:jc w:val="center"/>
        <w:rPr>
          <w:rFonts w:ascii="Calibri" w:eastAsia="Times New Roman" w:hAnsi="Calibri" w:cs="Calibri"/>
          <w:lang w:eastAsia="pl-PL"/>
        </w:rPr>
      </w:pPr>
    </w:p>
    <w:p w14:paraId="094EF012" w14:textId="77777777" w:rsidR="00AC04B7" w:rsidRDefault="00AC04B7" w:rsidP="00567C21">
      <w:pPr>
        <w:spacing w:after="0" w:line="276" w:lineRule="auto"/>
        <w:ind w:left="284"/>
        <w:jc w:val="center"/>
        <w:rPr>
          <w:rFonts w:ascii="Calibri" w:eastAsia="Times New Roman" w:hAnsi="Calibri" w:cs="Calibri"/>
          <w:lang w:eastAsia="pl-PL"/>
        </w:rPr>
      </w:pPr>
    </w:p>
    <w:p w14:paraId="5E10D357" w14:textId="77777777" w:rsidR="00AC04B7" w:rsidRDefault="00AC04B7" w:rsidP="00567C21">
      <w:pPr>
        <w:spacing w:after="0" w:line="276" w:lineRule="auto"/>
        <w:ind w:left="284"/>
        <w:jc w:val="center"/>
        <w:rPr>
          <w:rFonts w:ascii="Calibri" w:eastAsia="Times New Roman" w:hAnsi="Calibri" w:cs="Calibri"/>
          <w:lang w:eastAsia="pl-PL"/>
        </w:rPr>
      </w:pPr>
    </w:p>
    <w:p w14:paraId="01EE89AA" w14:textId="77777777" w:rsidR="00AC04B7" w:rsidRPr="00EF7133" w:rsidRDefault="00AC04B7" w:rsidP="00567C21">
      <w:pPr>
        <w:spacing w:after="0" w:line="276" w:lineRule="auto"/>
        <w:ind w:left="284"/>
        <w:jc w:val="center"/>
        <w:rPr>
          <w:rFonts w:ascii="Calibri" w:eastAsia="Times New Roman" w:hAnsi="Calibri" w:cs="Calibri"/>
          <w:lang w:eastAsia="pl-PL"/>
        </w:rPr>
      </w:pPr>
    </w:p>
    <w:p w14:paraId="77716225" w14:textId="77777777" w:rsidR="00567C21" w:rsidRPr="00AF613F" w:rsidRDefault="00567C21" w:rsidP="00567C21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AF613F">
        <w:rPr>
          <w:rFonts w:ascii="Calibri" w:eastAsia="Times New Roman" w:hAnsi="Calibri" w:cs="Calibri"/>
          <w:b/>
          <w:sz w:val="24"/>
          <w:szCs w:val="24"/>
          <w:lang w:eastAsia="pl-PL"/>
        </w:rPr>
        <w:lastRenderedPageBreak/>
        <w:t>CZĘŚĆ NR 3:</w:t>
      </w:r>
    </w:p>
    <w:p w14:paraId="53CF214C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u w:val="single"/>
          <w:lang w:eastAsia="pl-PL"/>
        </w:rPr>
      </w:pPr>
      <w:r w:rsidRPr="00EF7133">
        <w:rPr>
          <w:rFonts w:ascii="Calibri" w:eastAsia="Times New Roman" w:hAnsi="Calibri" w:cs="Calibri"/>
          <w:lang w:eastAsia="pl-PL"/>
        </w:rPr>
        <w:t xml:space="preserve">Zorganizowanie i przeprowadzenie podstawowego kursu komputerowego w miejscowości </w:t>
      </w:r>
      <w:r w:rsidRPr="00EF7133">
        <w:rPr>
          <w:rFonts w:ascii="Calibri" w:eastAsia="Times New Roman" w:hAnsi="Calibri" w:cs="Calibri"/>
          <w:u w:val="single"/>
          <w:lang w:eastAsia="pl-PL"/>
        </w:rPr>
        <w:t>Przemków.</w:t>
      </w:r>
    </w:p>
    <w:p w14:paraId="4C3D4430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lang w:eastAsia="pl-PL"/>
        </w:rPr>
      </w:pPr>
    </w:p>
    <w:tbl>
      <w:tblPr>
        <w:tblStyle w:val="Tabela-Siatka1"/>
        <w:tblW w:w="8925" w:type="dxa"/>
        <w:tblLook w:val="04A0" w:firstRow="1" w:lastRow="0" w:firstColumn="1" w:lastColumn="0" w:noHBand="0" w:noVBand="1"/>
      </w:tblPr>
      <w:tblGrid>
        <w:gridCol w:w="1696"/>
        <w:gridCol w:w="1134"/>
        <w:gridCol w:w="993"/>
        <w:gridCol w:w="850"/>
        <w:gridCol w:w="2126"/>
        <w:gridCol w:w="2126"/>
      </w:tblGrid>
      <w:tr w:rsidR="00AF613F" w:rsidRPr="00EF7133" w14:paraId="5F93C18E" w14:textId="4DDFD7EF" w:rsidTr="00AF613F">
        <w:trPr>
          <w:trHeight w:val="359"/>
        </w:trPr>
        <w:tc>
          <w:tcPr>
            <w:tcW w:w="1696" w:type="dxa"/>
          </w:tcPr>
          <w:p w14:paraId="656DCEA3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Nazwa kursu</w:t>
            </w:r>
          </w:p>
        </w:tc>
        <w:tc>
          <w:tcPr>
            <w:tcW w:w="1134" w:type="dxa"/>
          </w:tcPr>
          <w:p w14:paraId="409D1DF4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godzin na grupę</w:t>
            </w:r>
          </w:p>
        </w:tc>
        <w:tc>
          <w:tcPr>
            <w:tcW w:w="993" w:type="dxa"/>
          </w:tcPr>
          <w:p w14:paraId="6692F234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osób</w:t>
            </w:r>
          </w:p>
        </w:tc>
        <w:tc>
          <w:tcPr>
            <w:tcW w:w="850" w:type="dxa"/>
          </w:tcPr>
          <w:p w14:paraId="2E62A98E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Ilość grup</w:t>
            </w:r>
          </w:p>
        </w:tc>
        <w:tc>
          <w:tcPr>
            <w:tcW w:w="2126" w:type="dxa"/>
          </w:tcPr>
          <w:p w14:paraId="1A0F7F4F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b/>
                <w:lang w:eastAsia="pl-PL"/>
              </w:rPr>
              <w:t>Miejsce realizacji zamówienia</w:t>
            </w:r>
          </w:p>
        </w:tc>
        <w:tc>
          <w:tcPr>
            <w:tcW w:w="2126" w:type="dxa"/>
          </w:tcPr>
          <w:p w14:paraId="1F6BCF68" w14:textId="7BC57274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  <w:lang w:eastAsia="pl-PL"/>
              </w:rPr>
              <w:t>Wartość brutto oferty za 1 grupę</w:t>
            </w:r>
          </w:p>
        </w:tc>
      </w:tr>
      <w:tr w:rsidR="00AF613F" w:rsidRPr="00EF7133" w14:paraId="08A38876" w14:textId="06008B9F" w:rsidTr="00AF613F">
        <w:trPr>
          <w:trHeight w:val="664"/>
        </w:trPr>
        <w:tc>
          <w:tcPr>
            <w:tcW w:w="1696" w:type="dxa"/>
          </w:tcPr>
          <w:p w14:paraId="427545D8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Podstawowy kurs komputerowy</w:t>
            </w:r>
          </w:p>
        </w:tc>
        <w:tc>
          <w:tcPr>
            <w:tcW w:w="1134" w:type="dxa"/>
          </w:tcPr>
          <w:p w14:paraId="28054078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6C86FCA1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 godz.</w:t>
            </w:r>
          </w:p>
        </w:tc>
        <w:tc>
          <w:tcPr>
            <w:tcW w:w="993" w:type="dxa"/>
          </w:tcPr>
          <w:p w14:paraId="11969FCE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5A7D6A4A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</w:t>
            </w:r>
          </w:p>
        </w:tc>
        <w:tc>
          <w:tcPr>
            <w:tcW w:w="850" w:type="dxa"/>
          </w:tcPr>
          <w:p w14:paraId="18638B87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3DEC6A13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2126" w:type="dxa"/>
          </w:tcPr>
          <w:p w14:paraId="31AE1EF0" w14:textId="77777777" w:rsidR="00AF613F" w:rsidRPr="00EF7133" w:rsidRDefault="00AF613F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1-13 Hufiec Pracy Przemków</w:t>
            </w:r>
          </w:p>
          <w:p w14:paraId="7FE5B453" w14:textId="77777777" w:rsidR="00AF613F" w:rsidRPr="00EF7133" w:rsidRDefault="00AF613F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ul. Leśna Góra 3</w:t>
            </w:r>
          </w:p>
          <w:p w14:paraId="2A43DDDF" w14:textId="77777777" w:rsidR="00AF613F" w:rsidRPr="00EF7133" w:rsidRDefault="00AF613F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 xml:space="preserve">59-170 Przemków </w:t>
            </w:r>
          </w:p>
        </w:tc>
        <w:tc>
          <w:tcPr>
            <w:tcW w:w="2126" w:type="dxa"/>
          </w:tcPr>
          <w:p w14:paraId="5DF90723" w14:textId="77777777" w:rsidR="00AF613F" w:rsidRPr="00EF7133" w:rsidRDefault="00AF613F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14:paraId="04B6BF2F" w14:textId="77777777" w:rsidR="00567C21" w:rsidRDefault="00567C21" w:rsidP="00567C21">
      <w:pPr>
        <w:spacing w:after="0" w:line="276" w:lineRule="auto"/>
        <w:ind w:left="284"/>
        <w:jc w:val="center"/>
        <w:rPr>
          <w:rFonts w:ascii="Calibri" w:eastAsia="Times New Roman" w:hAnsi="Calibri" w:cs="Calibri"/>
          <w:lang w:eastAsia="pl-PL"/>
        </w:rPr>
      </w:pPr>
    </w:p>
    <w:p w14:paraId="3FCB3CB4" w14:textId="77777777" w:rsidR="00AF613F" w:rsidRDefault="00AF613F" w:rsidP="00AF613F">
      <w:pPr>
        <w:spacing w:after="0" w:line="276" w:lineRule="auto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Stawka podatku VAT: zwolniony</w:t>
      </w:r>
    </w:p>
    <w:p w14:paraId="2B5D9288" w14:textId="77777777" w:rsidR="00AF613F" w:rsidRPr="00EF7133" w:rsidRDefault="00AF613F" w:rsidP="00567C21">
      <w:pPr>
        <w:spacing w:after="0" w:line="276" w:lineRule="auto"/>
        <w:ind w:left="284"/>
        <w:jc w:val="center"/>
        <w:rPr>
          <w:rFonts w:ascii="Calibri" w:eastAsia="Times New Roman" w:hAnsi="Calibri" w:cs="Calibri"/>
          <w:lang w:eastAsia="pl-PL"/>
        </w:rPr>
      </w:pPr>
    </w:p>
    <w:p w14:paraId="71D116E8" w14:textId="77777777" w:rsidR="00567C21" w:rsidRPr="00AF613F" w:rsidRDefault="00567C21" w:rsidP="00567C21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AF613F">
        <w:rPr>
          <w:rFonts w:ascii="Calibri" w:eastAsia="Times New Roman" w:hAnsi="Calibri" w:cs="Calibri"/>
          <w:b/>
          <w:sz w:val="24"/>
          <w:szCs w:val="24"/>
          <w:lang w:eastAsia="pl-PL"/>
        </w:rPr>
        <w:t>CZĘŚĆ NR 4:</w:t>
      </w:r>
    </w:p>
    <w:p w14:paraId="7D68C241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u w:val="single"/>
          <w:lang w:eastAsia="pl-PL"/>
        </w:rPr>
      </w:pPr>
      <w:r w:rsidRPr="00EF7133">
        <w:rPr>
          <w:rFonts w:ascii="Calibri" w:eastAsia="Times New Roman" w:hAnsi="Calibri" w:cs="Calibri"/>
          <w:lang w:eastAsia="pl-PL"/>
        </w:rPr>
        <w:t xml:space="preserve">Zorganizowanie i przeprowadzenie podstawowego kursu komputerowego w miejscowości </w:t>
      </w:r>
      <w:r w:rsidRPr="00EF7133">
        <w:rPr>
          <w:rFonts w:ascii="Calibri" w:eastAsia="Times New Roman" w:hAnsi="Calibri" w:cs="Calibri"/>
          <w:u w:val="single"/>
          <w:lang w:eastAsia="pl-PL"/>
        </w:rPr>
        <w:t>Jawor.</w:t>
      </w:r>
    </w:p>
    <w:p w14:paraId="36F1411C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lang w:eastAsia="pl-PL"/>
        </w:rPr>
      </w:pPr>
    </w:p>
    <w:tbl>
      <w:tblPr>
        <w:tblStyle w:val="Tabela-Siatka1"/>
        <w:tblW w:w="8925" w:type="dxa"/>
        <w:tblLook w:val="04A0" w:firstRow="1" w:lastRow="0" w:firstColumn="1" w:lastColumn="0" w:noHBand="0" w:noVBand="1"/>
      </w:tblPr>
      <w:tblGrid>
        <w:gridCol w:w="1696"/>
        <w:gridCol w:w="1134"/>
        <w:gridCol w:w="993"/>
        <w:gridCol w:w="850"/>
        <w:gridCol w:w="2126"/>
        <w:gridCol w:w="2126"/>
      </w:tblGrid>
      <w:tr w:rsidR="00AF613F" w:rsidRPr="00EF7133" w14:paraId="78C3A1B6" w14:textId="3462E583" w:rsidTr="00844C35">
        <w:trPr>
          <w:trHeight w:val="359"/>
        </w:trPr>
        <w:tc>
          <w:tcPr>
            <w:tcW w:w="1696" w:type="dxa"/>
          </w:tcPr>
          <w:p w14:paraId="605B8EA2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Nazwa kursu</w:t>
            </w:r>
          </w:p>
        </w:tc>
        <w:tc>
          <w:tcPr>
            <w:tcW w:w="1134" w:type="dxa"/>
          </w:tcPr>
          <w:p w14:paraId="337BD749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godzin na grupę</w:t>
            </w:r>
          </w:p>
        </w:tc>
        <w:tc>
          <w:tcPr>
            <w:tcW w:w="993" w:type="dxa"/>
          </w:tcPr>
          <w:p w14:paraId="30FEDDB8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osób</w:t>
            </w:r>
          </w:p>
        </w:tc>
        <w:tc>
          <w:tcPr>
            <w:tcW w:w="850" w:type="dxa"/>
          </w:tcPr>
          <w:p w14:paraId="3C8C9949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Ilość grup</w:t>
            </w:r>
          </w:p>
        </w:tc>
        <w:tc>
          <w:tcPr>
            <w:tcW w:w="2126" w:type="dxa"/>
          </w:tcPr>
          <w:p w14:paraId="78E15D42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b/>
                <w:lang w:eastAsia="pl-PL"/>
              </w:rPr>
              <w:t>Miejsce realizacji zamówienia</w:t>
            </w:r>
          </w:p>
        </w:tc>
        <w:tc>
          <w:tcPr>
            <w:tcW w:w="2126" w:type="dxa"/>
          </w:tcPr>
          <w:p w14:paraId="510BAE3A" w14:textId="3110875C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  <w:lang w:eastAsia="pl-PL"/>
              </w:rPr>
              <w:t>Wartość brutto oferty za 1 grupę</w:t>
            </w:r>
          </w:p>
        </w:tc>
      </w:tr>
      <w:tr w:rsidR="00AF613F" w:rsidRPr="00EF7133" w14:paraId="1CDFAD6A" w14:textId="4827C687" w:rsidTr="00844C35">
        <w:trPr>
          <w:trHeight w:val="542"/>
        </w:trPr>
        <w:tc>
          <w:tcPr>
            <w:tcW w:w="1696" w:type="dxa"/>
          </w:tcPr>
          <w:p w14:paraId="041FC353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Podstawowy kurs komputerowy</w:t>
            </w:r>
          </w:p>
        </w:tc>
        <w:tc>
          <w:tcPr>
            <w:tcW w:w="1134" w:type="dxa"/>
          </w:tcPr>
          <w:p w14:paraId="5194F289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5A295220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 godz.</w:t>
            </w:r>
          </w:p>
        </w:tc>
        <w:tc>
          <w:tcPr>
            <w:tcW w:w="993" w:type="dxa"/>
          </w:tcPr>
          <w:p w14:paraId="7E408617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0C6512D9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</w:t>
            </w:r>
          </w:p>
          <w:p w14:paraId="1C90D74A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850" w:type="dxa"/>
          </w:tcPr>
          <w:p w14:paraId="7B9FFE28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43E64149" w14:textId="77777777" w:rsidR="00AF613F" w:rsidRPr="00EF7133" w:rsidRDefault="00AF613F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2126" w:type="dxa"/>
          </w:tcPr>
          <w:p w14:paraId="736377FD" w14:textId="77777777" w:rsidR="00AF613F" w:rsidRPr="00EF7133" w:rsidRDefault="00AF613F" w:rsidP="003649EE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lang w:eastAsia="pl-PL"/>
              </w:rPr>
              <w:t>1-21 Hufiec Pracy Jawor</w:t>
            </w:r>
          </w:p>
          <w:p w14:paraId="49FF2962" w14:textId="77777777" w:rsidR="00AF613F" w:rsidRPr="00EF7133" w:rsidRDefault="00AF613F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ul. Zamkowa 2</w:t>
            </w:r>
          </w:p>
          <w:p w14:paraId="5CE373D5" w14:textId="77777777" w:rsidR="00AF613F" w:rsidRPr="00EF7133" w:rsidRDefault="00AF613F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59-400 Jawor</w:t>
            </w:r>
          </w:p>
        </w:tc>
        <w:tc>
          <w:tcPr>
            <w:tcW w:w="2126" w:type="dxa"/>
          </w:tcPr>
          <w:p w14:paraId="38F8129E" w14:textId="77777777" w:rsidR="00AF613F" w:rsidRPr="00EF7133" w:rsidRDefault="00AF613F" w:rsidP="003649EE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</w:p>
        </w:tc>
      </w:tr>
    </w:tbl>
    <w:p w14:paraId="592842B2" w14:textId="77777777" w:rsidR="00AF613F" w:rsidRDefault="00AF613F" w:rsidP="00AF613F">
      <w:pPr>
        <w:spacing w:after="0" w:line="276" w:lineRule="auto"/>
        <w:ind w:left="720"/>
        <w:contextualSpacing/>
        <w:jc w:val="both"/>
        <w:rPr>
          <w:rFonts w:ascii="Calibri" w:eastAsia="Times New Roman" w:hAnsi="Calibri" w:cs="Calibri"/>
          <w:b/>
          <w:lang w:eastAsia="pl-PL"/>
        </w:rPr>
      </w:pPr>
    </w:p>
    <w:p w14:paraId="5739E10F" w14:textId="77777777" w:rsidR="00AF613F" w:rsidRDefault="00AF613F" w:rsidP="00AF613F">
      <w:pPr>
        <w:spacing w:after="0" w:line="276" w:lineRule="auto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Stawka podatku VAT: zwolniony</w:t>
      </w:r>
    </w:p>
    <w:p w14:paraId="4CD290C0" w14:textId="77777777" w:rsidR="00AF613F" w:rsidRDefault="00AF613F" w:rsidP="00AF613F">
      <w:pPr>
        <w:spacing w:after="0" w:line="276" w:lineRule="auto"/>
        <w:ind w:left="720"/>
        <w:contextualSpacing/>
        <w:jc w:val="both"/>
        <w:rPr>
          <w:rFonts w:ascii="Calibri" w:eastAsia="Times New Roman" w:hAnsi="Calibri" w:cs="Calibri"/>
          <w:b/>
          <w:lang w:eastAsia="pl-PL"/>
        </w:rPr>
      </w:pPr>
    </w:p>
    <w:p w14:paraId="4C0C78B9" w14:textId="6225A498" w:rsidR="00567C21" w:rsidRPr="00AF613F" w:rsidRDefault="00567C21" w:rsidP="00567C21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AF613F">
        <w:rPr>
          <w:rFonts w:ascii="Calibri" w:eastAsia="Times New Roman" w:hAnsi="Calibri" w:cs="Calibri"/>
          <w:b/>
          <w:sz w:val="24"/>
          <w:szCs w:val="24"/>
          <w:lang w:eastAsia="pl-PL"/>
        </w:rPr>
        <w:t>CZĘŚĆ NR 5:</w:t>
      </w:r>
    </w:p>
    <w:p w14:paraId="15803A69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u w:val="single"/>
          <w:lang w:eastAsia="pl-PL"/>
        </w:rPr>
      </w:pPr>
      <w:r w:rsidRPr="00EF7133">
        <w:rPr>
          <w:rFonts w:ascii="Calibri" w:eastAsia="Times New Roman" w:hAnsi="Calibri" w:cs="Calibri"/>
          <w:lang w:eastAsia="pl-PL"/>
        </w:rPr>
        <w:t xml:space="preserve">Zorganizowanie i przeprowadzenie podstawowego kursu komputerowego w miejscowości </w:t>
      </w:r>
      <w:r w:rsidRPr="00EF7133">
        <w:rPr>
          <w:rFonts w:ascii="Calibri" w:eastAsia="Times New Roman" w:hAnsi="Calibri" w:cs="Calibri"/>
          <w:u w:val="single"/>
          <w:lang w:eastAsia="pl-PL"/>
        </w:rPr>
        <w:t>Polkowice.</w:t>
      </w:r>
    </w:p>
    <w:p w14:paraId="734D8284" w14:textId="77777777" w:rsidR="00567C21" w:rsidRPr="00EF7133" w:rsidRDefault="00567C21" w:rsidP="00567C21">
      <w:pPr>
        <w:spacing w:after="0" w:line="276" w:lineRule="auto"/>
        <w:jc w:val="both"/>
        <w:rPr>
          <w:rFonts w:ascii="Calibri" w:eastAsia="Times New Roman" w:hAnsi="Calibri" w:cs="Calibri"/>
          <w:lang w:eastAsia="pl-PL"/>
        </w:rPr>
      </w:pPr>
    </w:p>
    <w:tbl>
      <w:tblPr>
        <w:tblStyle w:val="Tabela-Siatka1"/>
        <w:tblW w:w="8925" w:type="dxa"/>
        <w:tblLook w:val="04A0" w:firstRow="1" w:lastRow="0" w:firstColumn="1" w:lastColumn="0" w:noHBand="0" w:noVBand="1"/>
      </w:tblPr>
      <w:tblGrid>
        <w:gridCol w:w="1696"/>
        <w:gridCol w:w="1134"/>
        <w:gridCol w:w="993"/>
        <w:gridCol w:w="850"/>
        <w:gridCol w:w="2126"/>
        <w:gridCol w:w="2126"/>
      </w:tblGrid>
      <w:tr w:rsidR="00844C35" w:rsidRPr="00EF7133" w14:paraId="48D7E191" w14:textId="2EE866FD" w:rsidTr="00844C35">
        <w:trPr>
          <w:trHeight w:val="359"/>
        </w:trPr>
        <w:tc>
          <w:tcPr>
            <w:tcW w:w="1696" w:type="dxa"/>
          </w:tcPr>
          <w:p w14:paraId="7F9500E1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Nazwa kursu</w:t>
            </w:r>
          </w:p>
        </w:tc>
        <w:tc>
          <w:tcPr>
            <w:tcW w:w="1134" w:type="dxa"/>
          </w:tcPr>
          <w:p w14:paraId="124FAC8E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godzin na grupę</w:t>
            </w:r>
          </w:p>
        </w:tc>
        <w:tc>
          <w:tcPr>
            <w:tcW w:w="993" w:type="dxa"/>
          </w:tcPr>
          <w:p w14:paraId="159B7DF5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Liczba osób</w:t>
            </w:r>
          </w:p>
        </w:tc>
        <w:tc>
          <w:tcPr>
            <w:tcW w:w="850" w:type="dxa"/>
          </w:tcPr>
          <w:p w14:paraId="093BE697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b/>
                <w:lang w:eastAsia="pl-PL"/>
              </w:rPr>
              <w:t>Ilość grup</w:t>
            </w:r>
          </w:p>
        </w:tc>
        <w:tc>
          <w:tcPr>
            <w:tcW w:w="2126" w:type="dxa"/>
          </w:tcPr>
          <w:p w14:paraId="5A09E660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Calibri" w:hAnsi="Calibri" w:cs="Calibri"/>
                <w:b/>
                <w:lang w:eastAsia="pl-PL"/>
              </w:rPr>
              <w:t>Miejsce realizacji zamówienia</w:t>
            </w:r>
          </w:p>
        </w:tc>
        <w:tc>
          <w:tcPr>
            <w:tcW w:w="2126" w:type="dxa"/>
          </w:tcPr>
          <w:p w14:paraId="24C3C17E" w14:textId="67403D60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  <w:lang w:eastAsia="pl-PL"/>
              </w:rPr>
              <w:t>Wartość brutto oferty za 1 grupę</w:t>
            </w:r>
          </w:p>
        </w:tc>
      </w:tr>
      <w:tr w:rsidR="00844C35" w:rsidRPr="00EF7133" w14:paraId="16090FEE" w14:textId="04E2C07D" w:rsidTr="00844C35">
        <w:trPr>
          <w:trHeight w:val="569"/>
        </w:trPr>
        <w:tc>
          <w:tcPr>
            <w:tcW w:w="1696" w:type="dxa"/>
          </w:tcPr>
          <w:p w14:paraId="1CF558B6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Podstawowy kurs komputerowy</w:t>
            </w:r>
          </w:p>
        </w:tc>
        <w:tc>
          <w:tcPr>
            <w:tcW w:w="1134" w:type="dxa"/>
          </w:tcPr>
          <w:p w14:paraId="0B58FA37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6F83B704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 godz.</w:t>
            </w:r>
          </w:p>
        </w:tc>
        <w:tc>
          <w:tcPr>
            <w:tcW w:w="993" w:type="dxa"/>
          </w:tcPr>
          <w:p w14:paraId="2B1106A5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4738BAE3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10</w:t>
            </w:r>
          </w:p>
          <w:p w14:paraId="66667339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850" w:type="dxa"/>
          </w:tcPr>
          <w:p w14:paraId="035F4CF8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7A1871D9" w14:textId="77777777" w:rsidR="00844C35" w:rsidRPr="00EF7133" w:rsidRDefault="00844C35" w:rsidP="003649EE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2126" w:type="dxa"/>
          </w:tcPr>
          <w:p w14:paraId="16D49509" w14:textId="77777777" w:rsidR="00844C35" w:rsidRPr="00EF7133" w:rsidRDefault="00844C35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1-23 Hufiec Pracy Polkowice</w:t>
            </w:r>
          </w:p>
          <w:p w14:paraId="74662FD7" w14:textId="77777777" w:rsidR="00844C35" w:rsidRPr="00EF7133" w:rsidRDefault="00844C35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ul. Skalników 6</w:t>
            </w:r>
          </w:p>
          <w:p w14:paraId="0F464671" w14:textId="77777777" w:rsidR="00844C35" w:rsidRPr="00EF7133" w:rsidRDefault="00844C35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F7133">
              <w:rPr>
                <w:rFonts w:ascii="Calibri" w:eastAsia="Times New Roman" w:hAnsi="Calibri" w:cs="Calibri"/>
                <w:lang w:eastAsia="pl-PL"/>
              </w:rPr>
              <w:t>59-100 Polkowice</w:t>
            </w:r>
          </w:p>
        </w:tc>
        <w:tc>
          <w:tcPr>
            <w:tcW w:w="2126" w:type="dxa"/>
          </w:tcPr>
          <w:p w14:paraId="09FF3A5B" w14:textId="77777777" w:rsidR="00844C35" w:rsidRPr="00EF7133" w:rsidRDefault="00844C35" w:rsidP="003649EE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14:paraId="35B85042" w14:textId="77777777" w:rsidR="00AF613F" w:rsidRDefault="00AF613F" w:rsidP="00AF613F">
      <w:pPr>
        <w:spacing w:after="0" w:line="276" w:lineRule="auto"/>
        <w:rPr>
          <w:rFonts w:ascii="Calibri" w:eastAsia="Times New Roman" w:hAnsi="Calibri" w:cs="Calibri"/>
          <w:lang w:eastAsia="pl-PL"/>
        </w:rPr>
      </w:pPr>
    </w:p>
    <w:p w14:paraId="7EC7E5D9" w14:textId="55C9B1D6" w:rsidR="00AF613F" w:rsidRDefault="00AF613F" w:rsidP="00AF613F">
      <w:pPr>
        <w:spacing w:after="0" w:line="276" w:lineRule="auto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Stawka podatku VAT: zwolniony</w:t>
      </w:r>
    </w:p>
    <w:p w14:paraId="252D74E9" w14:textId="77777777" w:rsidR="00567C21" w:rsidRPr="008E3ACC" w:rsidRDefault="00567C21" w:rsidP="00567C21">
      <w:pPr>
        <w:ind w:left="426"/>
        <w:rPr>
          <w:b/>
        </w:rPr>
      </w:pPr>
    </w:p>
    <w:p w14:paraId="340EBA16" w14:textId="77777777" w:rsidR="008E3ACC" w:rsidRPr="008E3ACC" w:rsidRDefault="008E3ACC" w:rsidP="00844C35">
      <w:pPr>
        <w:numPr>
          <w:ilvl w:val="0"/>
          <w:numId w:val="31"/>
        </w:numPr>
        <w:tabs>
          <w:tab w:val="clear" w:pos="720"/>
          <w:tab w:val="num" w:pos="426"/>
        </w:tabs>
        <w:ind w:left="426" w:hanging="426"/>
      </w:pPr>
      <w:r w:rsidRPr="008E3ACC">
        <w:t>Maksymalna wartość oferty brutto (z VAT), posłuży do wyboru najkorzystniejszej oferty, dla każdego zadania częściowego z osobna. Wskazana w ofercie cena zawiera wszystkie koszty, niezbędne do prawidłowego zrealizowania zamówienia.</w:t>
      </w:r>
    </w:p>
    <w:p w14:paraId="567F052F" w14:textId="77777777" w:rsidR="008E3ACC" w:rsidRPr="008E3ACC" w:rsidRDefault="008E3ACC" w:rsidP="008E3ACC">
      <w:pPr>
        <w:rPr>
          <w:b/>
        </w:rPr>
      </w:pPr>
    </w:p>
    <w:p w14:paraId="536DE3FE" w14:textId="77777777" w:rsidR="008E3ACC" w:rsidRPr="008E3ACC" w:rsidRDefault="008E3ACC" w:rsidP="008E3ACC">
      <w:pPr>
        <w:rPr>
          <w:b/>
        </w:rPr>
      </w:pPr>
      <w:r w:rsidRPr="008E3ACC">
        <w:rPr>
          <w:b/>
        </w:rPr>
        <w:lastRenderedPageBreak/>
        <w:t>OŚWIADCZENIA WYKONAWCY</w:t>
      </w:r>
    </w:p>
    <w:p w14:paraId="1A2DFB30" w14:textId="708DC41A" w:rsidR="007276AE" w:rsidRPr="007276AE" w:rsidRDefault="007276AE" w:rsidP="007276AE">
      <w:pPr>
        <w:pStyle w:val="Akapitzlist"/>
        <w:numPr>
          <w:ilvl w:val="0"/>
          <w:numId w:val="31"/>
        </w:numPr>
        <w:tabs>
          <w:tab w:val="clear" w:pos="720"/>
        </w:tabs>
        <w:spacing w:line="360" w:lineRule="auto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Składając niniejszą ofertę oświadczam,  że </w:t>
      </w:r>
      <w:bookmarkStart w:id="0" w:name="_Hlk108450155"/>
      <w:r w:rsidRPr="00D77E9D">
        <w:rPr>
          <w:rFonts w:ascii="Calibri" w:hAnsi="Calibri" w:cs="Calibri"/>
        </w:rPr>
        <w:t xml:space="preserve">nie </w:t>
      </w:r>
      <w:bookmarkEnd w:id="0"/>
      <w:r w:rsidRPr="00C80487">
        <w:rPr>
          <w:rFonts w:ascii="Calibri" w:hAnsi="Calibri" w:cs="Calibri"/>
        </w:rPr>
        <w:t xml:space="preserve">zachodzą w stosunku do mnie przesłanki wykluczenia z </w:t>
      </w:r>
      <w:r>
        <w:rPr>
          <w:rFonts w:ascii="Calibri" w:hAnsi="Calibri" w:cs="Calibri"/>
        </w:rPr>
        <w:t xml:space="preserve">postępowania na podstawie art. </w:t>
      </w:r>
      <w:r w:rsidRPr="00C80487">
        <w:rPr>
          <w:rFonts w:ascii="Calibri" w:hAnsi="Calibri" w:cs="Calibri"/>
        </w:rPr>
        <w:t>7 ust. 1 ustawy z dnia 13 kwietnia 2022 r.</w:t>
      </w:r>
      <w:r w:rsidRPr="00C80487">
        <w:rPr>
          <w:rFonts w:ascii="Calibri" w:hAnsi="Calibri" w:cs="Calibri"/>
          <w:i/>
          <w:iCs/>
        </w:rPr>
        <w:t xml:space="preserve"> </w:t>
      </w:r>
      <w:r w:rsidRPr="00C80487">
        <w:rPr>
          <w:rFonts w:ascii="Calibri" w:hAnsi="Calibri" w:cs="Calibri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C80487">
        <w:rPr>
          <w:rFonts w:ascii="Calibri" w:hAnsi="Calibri" w:cs="Calibri"/>
          <w:iCs/>
          <w:color w:val="222222"/>
        </w:rPr>
        <w:t>(</w:t>
      </w:r>
      <w:r>
        <w:rPr>
          <w:rFonts w:ascii="Calibri" w:hAnsi="Calibri" w:cs="Calibri"/>
          <w:iCs/>
          <w:color w:val="222222"/>
        </w:rPr>
        <w:t xml:space="preserve">tj. </w:t>
      </w:r>
      <w:r w:rsidRPr="00C80487">
        <w:rPr>
          <w:rFonts w:ascii="Calibri" w:hAnsi="Calibri" w:cs="Calibri"/>
          <w:iCs/>
          <w:color w:val="222222"/>
        </w:rPr>
        <w:t xml:space="preserve">Dz. U. </w:t>
      </w:r>
      <w:r>
        <w:rPr>
          <w:rFonts w:ascii="Calibri" w:hAnsi="Calibri" w:cs="Calibri"/>
          <w:iCs/>
          <w:color w:val="222222"/>
        </w:rPr>
        <w:t xml:space="preserve">z 2024., </w:t>
      </w:r>
      <w:r w:rsidRPr="00C80487">
        <w:rPr>
          <w:rFonts w:ascii="Calibri" w:hAnsi="Calibri" w:cs="Calibri"/>
          <w:iCs/>
          <w:color w:val="222222"/>
        </w:rPr>
        <w:t xml:space="preserve">poz. </w:t>
      </w:r>
      <w:r>
        <w:rPr>
          <w:rFonts w:ascii="Calibri" w:hAnsi="Calibri" w:cs="Calibri"/>
          <w:iCs/>
          <w:color w:val="222222"/>
        </w:rPr>
        <w:t>507</w:t>
      </w:r>
      <w:r w:rsidRPr="00C80487">
        <w:rPr>
          <w:rFonts w:ascii="Calibri" w:hAnsi="Calibri" w:cs="Calibri"/>
          <w:iCs/>
          <w:color w:val="222222"/>
        </w:rPr>
        <w:t>)</w:t>
      </w:r>
      <w:r w:rsidRPr="006B5997">
        <w:rPr>
          <w:rStyle w:val="Odwoanieprzypisudolnego"/>
          <w:rFonts w:ascii="Calibri" w:hAnsi="Calibri" w:cs="Calibri"/>
          <w:i/>
          <w:iCs/>
          <w:color w:val="222222"/>
        </w:rPr>
        <w:footnoteReference w:id="1"/>
      </w:r>
      <w:r w:rsidRPr="00C80487">
        <w:rPr>
          <w:rFonts w:ascii="Calibri" w:hAnsi="Calibri" w:cs="Calibri"/>
          <w:i/>
          <w:iCs/>
          <w:color w:val="222222"/>
        </w:rPr>
        <w:t>.</w:t>
      </w:r>
      <w:r w:rsidRPr="00C80487">
        <w:rPr>
          <w:rFonts w:ascii="Calibri" w:hAnsi="Calibri" w:cs="Calibri"/>
          <w:color w:val="222222"/>
        </w:rPr>
        <w:t xml:space="preserve"> </w:t>
      </w:r>
    </w:p>
    <w:p w14:paraId="0E045ADA" w14:textId="33C7FC7C" w:rsidR="008E3ACC" w:rsidRPr="008E3ACC" w:rsidRDefault="008E3ACC" w:rsidP="00844C35">
      <w:pPr>
        <w:numPr>
          <w:ilvl w:val="0"/>
          <w:numId w:val="31"/>
        </w:numPr>
        <w:tabs>
          <w:tab w:val="num" w:pos="426"/>
        </w:tabs>
        <w:ind w:left="426" w:hanging="426"/>
        <w:jc w:val="both"/>
      </w:pPr>
      <w:r w:rsidRPr="008E3ACC">
        <w:rPr>
          <w:b/>
          <w:bCs/>
        </w:rPr>
        <w:t xml:space="preserve">Mając na uwadze art. 233 Kodeksu karnego </w:t>
      </w:r>
      <w:r w:rsidRPr="008E3ACC">
        <w:t>oświadczam, że każda osoba która bezpośrednio będzie realizować zamówienie, została zweryfikowana zgodnie z art. 21 ustawy z dnia 13.05.2016 r. o przeciwdziałaniu zagrożeniom przestępczością na tle seksualnym i ochronie małoletnich (tj. Dz. U z 2024 r., poz. 1802) – zwanej dalej „ustawą”, oznacza to, że posiadam udokumentowaną wiedzę, iż każdy pracownik, który będzie wykonywał bezpośrednio zamówienie i będzie miał kontakt z małoletnim uczestnikiem OHP:</w:t>
      </w:r>
    </w:p>
    <w:p w14:paraId="581E1624" w14:textId="77777777" w:rsidR="008E3ACC" w:rsidRPr="008E3ACC" w:rsidRDefault="008E3ACC" w:rsidP="00844C35">
      <w:pPr>
        <w:numPr>
          <w:ilvl w:val="0"/>
          <w:numId w:val="32"/>
        </w:numPr>
        <w:ind w:left="426" w:hanging="426"/>
        <w:jc w:val="both"/>
      </w:pPr>
      <w:r w:rsidRPr="008E3ACC">
        <w:t xml:space="preserve">nie figuruje w </w:t>
      </w:r>
      <w:r w:rsidRPr="008E3ACC">
        <w:rPr>
          <w:i/>
          <w:iCs/>
        </w:rPr>
        <w:t>Rejestrze Sprawców Przestępstw na Tle Seksualnym</w:t>
      </w:r>
      <w:r w:rsidRPr="008E3ACC">
        <w:t xml:space="preserve"> (</w:t>
      </w:r>
      <w:r w:rsidRPr="008E3ACC">
        <w:rPr>
          <w:i/>
          <w:iCs/>
        </w:rPr>
        <w:t>Rejestr z dostępem ograniczonym)</w:t>
      </w:r>
      <w:r w:rsidRPr="008E3ACC">
        <w:t>;</w:t>
      </w:r>
    </w:p>
    <w:p w14:paraId="15443EB8" w14:textId="77777777" w:rsidR="008E3ACC" w:rsidRPr="008E3ACC" w:rsidRDefault="008E3ACC" w:rsidP="00844C35">
      <w:pPr>
        <w:numPr>
          <w:ilvl w:val="0"/>
          <w:numId w:val="32"/>
        </w:numPr>
        <w:tabs>
          <w:tab w:val="num" w:pos="426"/>
        </w:tabs>
        <w:ind w:left="426" w:hanging="426"/>
        <w:jc w:val="both"/>
      </w:pPr>
      <w:r w:rsidRPr="008E3ACC">
        <w:t xml:space="preserve">nie figuruje w </w:t>
      </w:r>
      <w:r w:rsidRPr="008E3ACC">
        <w:rPr>
          <w:i/>
          <w:iCs/>
        </w:rPr>
        <w:t xml:space="preserve">Rejestrze osób w stosunku do których Państwowa Komisja do spraw przeciwdziałania wykorzystaniu seksualnemu małoletnich poniżej lat 15 wydała postanowienie </w:t>
      </w:r>
      <w:r w:rsidRPr="008E3ACC">
        <w:rPr>
          <w:i/>
          <w:iCs/>
        </w:rPr>
        <w:br/>
        <w:t>o wpisie w Rejestrze</w:t>
      </w:r>
      <w:r w:rsidRPr="008E3ACC">
        <w:t>;</w:t>
      </w:r>
    </w:p>
    <w:p w14:paraId="7626D1F0" w14:textId="77777777" w:rsidR="008E3ACC" w:rsidRPr="008E3ACC" w:rsidRDefault="008E3ACC" w:rsidP="00844C35">
      <w:pPr>
        <w:numPr>
          <w:ilvl w:val="0"/>
          <w:numId w:val="32"/>
        </w:numPr>
        <w:tabs>
          <w:tab w:val="num" w:pos="426"/>
        </w:tabs>
        <w:ind w:left="426" w:hanging="426"/>
        <w:jc w:val="both"/>
      </w:pPr>
      <w:r w:rsidRPr="008E3ACC">
        <w:t xml:space="preserve">nie był/a karany/a i nie toczy się przeciwko żadnemu z nich żadne postępowanie karne ani dyscyplinarne w zakresie przestępstw określonych w rozdz. XIX i XXV </w:t>
      </w:r>
      <w:r w:rsidRPr="008E3ACC">
        <w:rPr>
          <w:i/>
          <w:iCs/>
        </w:rPr>
        <w:t xml:space="preserve">Kodeksu karnego </w:t>
      </w:r>
      <w:r w:rsidRPr="008E3ACC">
        <w:rPr>
          <w:i/>
          <w:iCs/>
        </w:rPr>
        <w:br/>
        <w:t>(</w:t>
      </w:r>
      <w:r w:rsidRPr="008E3ACC">
        <w:t xml:space="preserve">tj. odpowiednio – „Przestępstwa przeciwko życiu i zdrowiu” oraz „Przestępstwa przeciwko wolności seksualnej i obyczajności”), w art. 189a i art. 207 (tj. odpowiednio – „Handel ludźmi” </w:t>
      </w:r>
      <w:r w:rsidRPr="008E3ACC">
        <w:br/>
        <w:t xml:space="preserve">i „Znęcanie się”) oraz w </w:t>
      </w:r>
      <w:r w:rsidRPr="008E3ACC">
        <w:rPr>
          <w:i/>
          <w:iCs/>
        </w:rPr>
        <w:t>ustawie z dnia 29 lipca 2005 r. o przeciwdziałaniu narkomanii</w:t>
      </w:r>
      <w:r w:rsidRPr="008E3ACC">
        <w:t xml:space="preserve">  lub za odpowiadające tym przestępstwom czyny zabronione określone w przepisach prawa obcego:</w:t>
      </w:r>
    </w:p>
    <w:p w14:paraId="4A50CDC3" w14:textId="77777777" w:rsidR="008E3ACC" w:rsidRPr="008E3ACC" w:rsidRDefault="008E3ACC" w:rsidP="00844C35">
      <w:pPr>
        <w:numPr>
          <w:ilvl w:val="0"/>
          <w:numId w:val="32"/>
        </w:numPr>
        <w:tabs>
          <w:tab w:val="num" w:pos="426"/>
        </w:tabs>
        <w:ind w:left="426" w:hanging="426"/>
        <w:jc w:val="both"/>
      </w:pPr>
      <w:r w:rsidRPr="008E3ACC">
        <w:t>nie posiada obywatelstwa innego państwa niż Rzeczpospolita Polska (w przypadku posiadania innego obywatelstwa zostanie złożona informacja z rejestru karnego państwa którego jest obywatelem, lub stosowne oświadczenie o którym mowa w art. 21 ust. 7 „ustawy”)</w:t>
      </w:r>
    </w:p>
    <w:p w14:paraId="18F28922" w14:textId="47DC8D74" w:rsidR="008E3ACC" w:rsidRPr="00B74648" w:rsidRDefault="008E3ACC" w:rsidP="00844C35">
      <w:pPr>
        <w:numPr>
          <w:ilvl w:val="0"/>
          <w:numId w:val="32"/>
        </w:numPr>
        <w:tabs>
          <w:tab w:val="num" w:pos="426"/>
        </w:tabs>
        <w:ind w:left="426" w:hanging="426"/>
        <w:jc w:val="both"/>
      </w:pPr>
      <w:r w:rsidRPr="00B74648">
        <w:lastRenderedPageBreak/>
        <w:t xml:space="preserve">na podstawie art. 22b ustawy z dnia 13 maja 2016 r. o przeciwdziałaniu zagrożeniom przestępczością na tle seksualnym i ochronie małoletnich (tj. Dz. U. z 2024 r., poz. 1802) w związku z ustawą z dnia 28 lipca 2023 r. o zmianie ustawy – Kodeks rodzinny i opiekuńczy, oraz niektórych innych ustaw (tj. Dz. U. z 2023 r., poz. 2809), oświadczam że jako Wykonawca </w:t>
      </w:r>
      <w:r w:rsidR="00844C35" w:rsidRPr="00B74648">
        <w:t xml:space="preserve">oraz każda osoba która bezpośrednio będzie realizować zamówienie zobowiązuje się do stosowania w realizacji niniejszego zamówienia </w:t>
      </w:r>
      <w:r w:rsidRPr="00B74648">
        <w:t>„Standardy ochrony małoletnich”</w:t>
      </w:r>
      <w:r w:rsidR="00844C35" w:rsidRPr="00B74648">
        <w:t xml:space="preserve"> </w:t>
      </w:r>
      <w:r w:rsidRPr="00B74648">
        <w:t>opracowane i wdrożone przez Zamawiającego</w:t>
      </w:r>
      <w:r w:rsidR="00844C35" w:rsidRPr="00B74648">
        <w:t>,</w:t>
      </w:r>
      <w:r w:rsidRPr="00B74648">
        <w:t xml:space="preserve"> stanowiące </w:t>
      </w:r>
      <w:r w:rsidRPr="00AC04B7">
        <w:rPr>
          <w:b/>
          <w:bCs/>
        </w:rPr>
        <w:t>załącznik nr 3 do Umowy.</w:t>
      </w:r>
    </w:p>
    <w:p w14:paraId="2B83A848" w14:textId="12997550" w:rsidR="008E3ACC" w:rsidRPr="008E3ACC" w:rsidRDefault="008E3ACC" w:rsidP="00844C35">
      <w:pPr>
        <w:numPr>
          <w:ilvl w:val="0"/>
          <w:numId w:val="31"/>
        </w:numPr>
        <w:tabs>
          <w:tab w:val="num" w:pos="426"/>
        </w:tabs>
        <w:ind w:left="426" w:hanging="426"/>
        <w:jc w:val="both"/>
        <w:rPr>
          <w:b/>
          <w:bCs/>
        </w:rPr>
      </w:pPr>
      <w:r w:rsidRPr="008E3ACC">
        <w:rPr>
          <w:b/>
          <w:bCs/>
        </w:rPr>
        <w:t xml:space="preserve">Oświadczam, że posiadam/posiadamy aktualny wpis do rejestru instytucji szkoleniowych, przez cały okres realizacji zamówienia, nadany przez Wojewódzki Urząd Pracy </w:t>
      </w:r>
    </w:p>
    <w:p w14:paraId="28513F1B" w14:textId="12F72353" w:rsidR="008E3ACC" w:rsidRPr="008E3ACC" w:rsidRDefault="008E3ACC" w:rsidP="00844C35">
      <w:pPr>
        <w:ind w:firstLine="426"/>
        <w:jc w:val="both"/>
        <w:rPr>
          <w:b/>
          <w:bCs/>
        </w:rPr>
      </w:pPr>
      <w:r w:rsidRPr="008E3ACC">
        <w:rPr>
          <w:b/>
          <w:bCs/>
        </w:rPr>
        <w:t>w…………………………………………………………………………………………………………</w:t>
      </w:r>
      <w:r w:rsidR="007276AE">
        <w:rPr>
          <w:b/>
          <w:bCs/>
        </w:rPr>
        <w:t>………………………</w:t>
      </w:r>
      <w:r w:rsidRPr="008E3ACC">
        <w:rPr>
          <w:b/>
          <w:bCs/>
        </w:rPr>
        <w:t>…..</w:t>
      </w:r>
    </w:p>
    <w:p w14:paraId="152FEA04" w14:textId="766FFCCD" w:rsidR="008E3ACC" w:rsidRPr="008E3ACC" w:rsidRDefault="008E3ACC" w:rsidP="007276AE">
      <w:pPr>
        <w:ind w:firstLine="426"/>
        <w:jc w:val="both"/>
        <w:rPr>
          <w:b/>
          <w:bCs/>
        </w:rPr>
      </w:pPr>
      <w:r w:rsidRPr="008E3ACC">
        <w:rPr>
          <w:b/>
          <w:bCs/>
        </w:rPr>
        <w:t>pod nr….…………...................................................................................................................</w:t>
      </w:r>
    </w:p>
    <w:p w14:paraId="6A315AC4" w14:textId="77777777" w:rsidR="008E3ACC" w:rsidRPr="008E3ACC" w:rsidRDefault="008E3ACC" w:rsidP="00844C35">
      <w:pPr>
        <w:jc w:val="both"/>
        <w:rPr>
          <w:b/>
          <w:bCs/>
        </w:rPr>
      </w:pPr>
      <w:r w:rsidRPr="008E3ACC">
        <w:rPr>
          <w:b/>
          <w:bCs/>
        </w:rPr>
        <w:t xml:space="preserve">Oświadczam również, że posiadamy dokument potwierdzający wpis do rejestru Instytucji szkoleniowych, prowadzony przez wyżej wymieniony Wojewódzki Urząd Pracy.  </w:t>
      </w:r>
    </w:p>
    <w:p w14:paraId="0273FDB4" w14:textId="14D2CA2A" w:rsidR="008E3ACC" w:rsidRPr="008E3ACC" w:rsidRDefault="008E3ACC" w:rsidP="00844C35">
      <w:pPr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</w:pPr>
      <w:r w:rsidRPr="008E3ACC">
        <w:t xml:space="preserve">Oświadczam, że przedmiot zamówienia publicznego wykonawca wykona w terminie i zgodnie z warunkami określonymi w </w:t>
      </w:r>
      <w:r w:rsidR="007276AE">
        <w:t>Zapytaniu ofertowym</w:t>
      </w:r>
      <w:r w:rsidRPr="008E3ACC">
        <w:t>.</w:t>
      </w:r>
    </w:p>
    <w:p w14:paraId="2E11364A" w14:textId="1BA527F9" w:rsidR="008E3ACC" w:rsidRPr="008E3ACC" w:rsidRDefault="008E3ACC" w:rsidP="00844C35">
      <w:pPr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</w:pPr>
      <w:r w:rsidRPr="008E3ACC">
        <w:t xml:space="preserve">Oświadczam, że w razie wybrania oferty wykonawcy jako najkorzystniejszej oferty, wykonawca zobowiązuje się do podpisania umowy na warunkach zawartych we wzorze umowy stanowiącym integralną część treści </w:t>
      </w:r>
      <w:r w:rsidR="007276AE">
        <w:t>Zapytania ofertowego</w:t>
      </w:r>
      <w:r w:rsidRPr="008E3ACC">
        <w:t xml:space="preserve"> w miejscu i terminie określonym przez zamawiającego.</w:t>
      </w:r>
    </w:p>
    <w:p w14:paraId="5FA5DCC7" w14:textId="77777777" w:rsidR="008E3ACC" w:rsidRPr="008E3ACC" w:rsidRDefault="008E3ACC" w:rsidP="007276AE">
      <w:pPr>
        <w:numPr>
          <w:ilvl w:val="0"/>
          <w:numId w:val="31"/>
        </w:numPr>
        <w:tabs>
          <w:tab w:val="clear" w:pos="720"/>
        </w:tabs>
        <w:ind w:left="426" w:hanging="426"/>
        <w:jc w:val="both"/>
      </w:pPr>
      <w:r w:rsidRPr="008E3ACC">
        <w:rPr>
          <w:b/>
        </w:rPr>
        <w:t>Oświadczam, że</w:t>
      </w:r>
      <w:r w:rsidRPr="008E3ACC">
        <w:rPr>
          <w:bCs/>
        </w:rPr>
        <w:t xml:space="preserve"> wykonawca wypełnił</w:t>
      </w:r>
      <w:r w:rsidRPr="008E3ACC">
        <w:t xml:space="preserve"> obowiązki informacyjne przewidziane w art. 13 lub art. 14 rozporządzenia 2016/679</w:t>
      </w:r>
      <w:r w:rsidRPr="008E3ACC">
        <w:rPr>
          <w:vertAlign w:val="superscript"/>
        </w:rPr>
        <w:footnoteReference w:id="2"/>
      </w:r>
      <w:r w:rsidRPr="008E3ACC">
        <w:t xml:space="preserve"> wobec osób fizycznych, od których dane osobowe bezpośrednio lub pośrednio pozyskał w celu ubiegania się o udzielenie zamówienia publicznego w niniejszym postępowaniu, i których dane zostały przekazane zamawiającemu w ramach zamówienia</w:t>
      </w:r>
      <w:r w:rsidRPr="008E3ACC">
        <w:rPr>
          <w:vertAlign w:val="superscript"/>
        </w:rPr>
        <w:footnoteReference w:id="3"/>
      </w:r>
      <w:r w:rsidRPr="008E3ACC">
        <w:t>.</w:t>
      </w:r>
    </w:p>
    <w:p w14:paraId="7913A65D" w14:textId="77777777" w:rsidR="008E3ACC" w:rsidRDefault="008E3ACC" w:rsidP="008E3ACC">
      <w:pPr>
        <w:rPr>
          <w:b/>
          <w:bCs/>
        </w:rPr>
      </w:pPr>
    </w:p>
    <w:p w14:paraId="78E08266" w14:textId="77777777" w:rsidR="007276AE" w:rsidRDefault="007276AE" w:rsidP="008E3ACC">
      <w:pPr>
        <w:rPr>
          <w:b/>
          <w:bCs/>
        </w:rPr>
      </w:pPr>
    </w:p>
    <w:p w14:paraId="4A09740A" w14:textId="77777777" w:rsidR="007276AE" w:rsidRDefault="007276AE" w:rsidP="008E3ACC">
      <w:pPr>
        <w:rPr>
          <w:b/>
          <w:bCs/>
        </w:rPr>
      </w:pPr>
    </w:p>
    <w:p w14:paraId="379B8824" w14:textId="77777777" w:rsidR="007276AE" w:rsidRDefault="007276AE" w:rsidP="008E3ACC">
      <w:pPr>
        <w:rPr>
          <w:b/>
          <w:bCs/>
        </w:rPr>
      </w:pPr>
    </w:p>
    <w:p w14:paraId="17F254EC" w14:textId="77777777" w:rsidR="007276AE" w:rsidRDefault="007276AE" w:rsidP="008E3ACC">
      <w:pPr>
        <w:rPr>
          <w:b/>
          <w:bCs/>
        </w:rPr>
      </w:pPr>
    </w:p>
    <w:p w14:paraId="7E36B759" w14:textId="77777777" w:rsidR="007276AE" w:rsidRDefault="007276AE" w:rsidP="008E3ACC">
      <w:pPr>
        <w:rPr>
          <w:b/>
          <w:bCs/>
        </w:rPr>
      </w:pPr>
    </w:p>
    <w:p w14:paraId="6298B12C" w14:textId="77777777" w:rsidR="007276AE" w:rsidRPr="008E3ACC" w:rsidRDefault="007276AE" w:rsidP="008E3ACC">
      <w:pPr>
        <w:rPr>
          <w:b/>
          <w:bCs/>
        </w:rPr>
      </w:pPr>
    </w:p>
    <w:p w14:paraId="0CC55A73" w14:textId="0A2BAAEC" w:rsidR="007276AE" w:rsidRPr="007276AE" w:rsidRDefault="008E3ACC" w:rsidP="008E3ACC">
      <w:pPr>
        <w:rPr>
          <w:b/>
          <w:bCs/>
        </w:rPr>
      </w:pPr>
      <w:r w:rsidRPr="008E3ACC">
        <w:rPr>
          <w:b/>
          <w:bCs/>
        </w:rPr>
        <w:lastRenderedPageBreak/>
        <w:t xml:space="preserve">POZOSTAŁE INFORMACJE </w:t>
      </w:r>
    </w:p>
    <w:p w14:paraId="71134ACA" w14:textId="77777777" w:rsidR="008E3ACC" w:rsidRPr="008E3ACC" w:rsidRDefault="008E3ACC" w:rsidP="007276AE">
      <w:pPr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</w:pPr>
      <w:r w:rsidRPr="008E3ACC">
        <w:t>Zamawiający żąda wskazania przez wykonawcę, w ofercie, części zamówienia, których wykonanie zamierza powierzyć podwykonawcom, oraz podania nazw ewentualnych podwykonawców, jeżeli są już znani.</w:t>
      </w:r>
    </w:p>
    <w:tbl>
      <w:tblPr>
        <w:tblW w:w="10064" w:type="dxa"/>
        <w:tblInd w:w="-8" w:type="dxa"/>
        <w:tblLayout w:type="fixed"/>
        <w:tblLook w:val="00A0" w:firstRow="1" w:lastRow="0" w:firstColumn="1" w:lastColumn="0" w:noHBand="0" w:noVBand="0"/>
      </w:tblPr>
      <w:tblGrid>
        <w:gridCol w:w="1391"/>
        <w:gridCol w:w="3571"/>
        <w:gridCol w:w="2551"/>
        <w:gridCol w:w="2551"/>
      </w:tblGrid>
      <w:tr w:rsidR="007276AE" w:rsidRPr="008E3ACC" w14:paraId="734380DE" w14:textId="3DE9A7D1" w:rsidTr="007276AE"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hideMark/>
          </w:tcPr>
          <w:p w14:paraId="20ACE501" w14:textId="77777777" w:rsidR="007276AE" w:rsidRPr="008E3ACC" w:rsidRDefault="007276AE" w:rsidP="007276AE">
            <w:pPr>
              <w:jc w:val="center"/>
            </w:pPr>
            <w:r w:rsidRPr="008E3ACC">
              <w:t>Nr części zamówienia / miejscowość</w:t>
            </w:r>
          </w:p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  <w:hideMark/>
          </w:tcPr>
          <w:p w14:paraId="2560F5AE" w14:textId="4662BA7E" w:rsidR="007276AE" w:rsidRPr="008E3ACC" w:rsidRDefault="007276AE" w:rsidP="007276AE">
            <w:pPr>
              <w:jc w:val="center"/>
            </w:pPr>
            <w:r w:rsidRPr="008E3ACC">
              <w:t>Opis części zamówienia, którą Wykonawca</w:t>
            </w:r>
            <w:r>
              <w:t xml:space="preserve"> </w:t>
            </w:r>
            <w:r w:rsidRPr="008E3ACC">
              <w:t>zamierza powierzyć do realizacji przez Podwykonawcę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  <w:hideMark/>
          </w:tcPr>
          <w:p w14:paraId="13BDCBE3" w14:textId="64321732" w:rsidR="007276AE" w:rsidRPr="008E3ACC" w:rsidRDefault="007276AE" w:rsidP="007276AE">
            <w:pPr>
              <w:jc w:val="center"/>
            </w:pPr>
            <w:r w:rsidRPr="008E3ACC">
              <w:t xml:space="preserve">Nazwa </w:t>
            </w:r>
            <w:r>
              <w:t xml:space="preserve">i adres </w:t>
            </w:r>
            <w:r w:rsidRPr="008E3ACC">
              <w:t>Podwykonawcy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2C7D707" w14:textId="77777777" w:rsidR="007276AE" w:rsidRDefault="007276AE" w:rsidP="007276AE">
            <w:pPr>
              <w:jc w:val="center"/>
            </w:pPr>
          </w:p>
          <w:p w14:paraId="47D7CFCC" w14:textId="3FD9C655" w:rsidR="007276AE" w:rsidRPr="007276AE" w:rsidRDefault="007276AE" w:rsidP="007276AE">
            <w:pPr>
              <w:jc w:val="center"/>
              <w:rPr>
                <w:highlight w:val="lightGray"/>
              </w:rPr>
            </w:pPr>
            <w:r w:rsidRPr="008E3ACC">
              <w:t>N</w:t>
            </w:r>
            <w:r>
              <w:t xml:space="preserve">IP i REGON </w:t>
            </w:r>
            <w:r w:rsidRPr="008E3ACC">
              <w:t>Podwykonawcy</w:t>
            </w:r>
          </w:p>
        </w:tc>
      </w:tr>
      <w:tr w:rsidR="007276AE" w:rsidRPr="008E3ACC" w14:paraId="531E916A" w14:textId="3D4B9AE7" w:rsidTr="007276AE">
        <w:trPr>
          <w:trHeight w:val="415"/>
        </w:trPr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3AC15" w14:textId="77777777" w:rsidR="007276AE" w:rsidRPr="008E3ACC" w:rsidRDefault="007276AE" w:rsidP="008E3ACC"/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1A90F" w14:textId="77777777" w:rsidR="007276AE" w:rsidRPr="008E3ACC" w:rsidRDefault="007276AE" w:rsidP="008E3ACC"/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F578C" w14:textId="77777777" w:rsidR="007276AE" w:rsidRPr="008E3ACC" w:rsidRDefault="007276AE" w:rsidP="008E3ACC"/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268EF" w14:textId="77777777" w:rsidR="007276AE" w:rsidRPr="008E3ACC" w:rsidRDefault="007276AE" w:rsidP="008E3ACC"/>
        </w:tc>
      </w:tr>
      <w:tr w:rsidR="007276AE" w:rsidRPr="008E3ACC" w14:paraId="4CFC6DB1" w14:textId="5E006A92" w:rsidTr="007276AE">
        <w:trPr>
          <w:trHeight w:val="415"/>
        </w:trPr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D7D80" w14:textId="77777777" w:rsidR="007276AE" w:rsidRPr="008E3ACC" w:rsidRDefault="007276AE" w:rsidP="008E3ACC"/>
        </w:tc>
        <w:tc>
          <w:tcPr>
            <w:tcW w:w="3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73D56" w14:textId="77777777" w:rsidR="007276AE" w:rsidRPr="008E3ACC" w:rsidRDefault="007276AE" w:rsidP="008E3ACC"/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918E1" w14:textId="77777777" w:rsidR="007276AE" w:rsidRPr="008E3ACC" w:rsidRDefault="007276AE" w:rsidP="008E3ACC"/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54365" w14:textId="77777777" w:rsidR="007276AE" w:rsidRPr="008E3ACC" w:rsidRDefault="007276AE" w:rsidP="008E3ACC"/>
        </w:tc>
      </w:tr>
    </w:tbl>
    <w:p w14:paraId="1BB07306" w14:textId="77777777" w:rsidR="007276AE" w:rsidRDefault="007276AE" w:rsidP="008E3ACC"/>
    <w:p w14:paraId="0B09062E" w14:textId="51F76A28" w:rsidR="008E3ACC" w:rsidRDefault="008E3ACC" w:rsidP="007276AE">
      <w:pPr>
        <w:jc w:val="both"/>
      </w:pPr>
      <w:r w:rsidRPr="008E3ACC">
        <w:t>W przypadku niewypełnienia powyższej pozycji wówczas Zamawiający uzna, że Wykonawca wykona zamówienie bez udziału podwykonawców.</w:t>
      </w:r>
    </w:p>
    <w:p w14:paraId="6DFED94F" w14:textId="77777777" w:rsidR="00B74648" w:rsidRDefault="00B74648" w:rsidP="007276AE">
      <w:pPr>
        <w:jc w:val="both"/>
      </w:pPr>
    </w:p>
    <w:p w14:paraId="0BD80F1F" w14:textId="77777777" w:rsidR="00B74648" w:rsidRDefault="00B74648" w:rsidP="007276AE">
      <w:pPr>
        <w:jc w:val="both"/>
      </w:pPr>
    </w:p>
    <w:p w14:paraId="02F25235" w14:textId="77777777" w:rsidR="00B74648" w:rsidRDefault="00B74648" w:rsidP="007276AE">
      <w:pPr>
        <w:jc w:val="both"/>
      </w:pPr>
    </w:p>
    <w:p w14:paraId="6C00EDE7" w14:textId="1057E6E9" w:rsidR="00B74648" w:rsidRDefault="00B74648" w:rsidP="007276AE">
      <w:pPr>
        <w:jc w:val="both"/>
      </w:pPr>
      <w:r>
        <w:t>Sporządził ofertę: …………………………………………</w:t>
      </w:r>
    </w:p>
    <w:p w14:paraId="5EDA677F" w14:textId="77777777" w:rsidR="00B74648" w:rsidRDefault="00B74648" w:rsidP="007276AE">
      <w:pPr>
        <w:jc w:val="both"/>
      </w:pPr>
    </w:p>
    <w:p w14:paraId="42177FF7" w14:textId="73E0F382" w:rsidR="00B74648" w:rsidRDefault="00B74648" w:rsidP="00B74648">
      <w:pPr>
        <w:pStyle w:val="Bezodstpw"/>
        <w:ind w:left="4248" w:firstLine="708"/>
      </w:pPr>
      <w:r>
        <w:t>…………………………………………………………..</w:t>
      </w:r>
    </w:p>
    <w:p w14:paraId="25233CD9" w14:textId="48412E77" w:rsidR="00B74648" w:rsidRPr="008E3ACC" w:rsidRDefault="00B74648" w:rsidP="00B74648">
      <w:pPr>
        <w:pStyle w:val="Bezodstpw"/>
      </w:pPr>
      <w: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podpis</w:t>
      </w:r>
    </w:p>
    <w:p w14:paraId="40DCEB0C" w14:textId="77777777" w:rsidR="0062713D" w:rsidRPr="008E3ACC" w:rsidRDefault="0062713D" w:rsidP="008E3ACC"/>
    <w:sectPr w:rsidR="0062713D" w:rsidRPr="008E3ACC" w:rsidSect="00ED2C6F">
      <w:headerReference w:type="default" r:id="rId8"/>
      <w:footerReference w:type="default" r:id="rId9"/>
      <w:headerReference w:type="first" r:id="rId10"/>
      <w:pgSz w:w="11906" w:h="16838"/>
      <w:pgMar w:top="2386" w:right="1417" w:bottom="1276" w:left="1417" w:header="680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A7CFE" w14:textId="77777777" w:rsidR="003E608B" w:rsidRDefault="003E608B" w:rsidP="0068577F">
      <w:pPr>
        <w:spacing w:after="0" w:line="240" w:lineRule="auto"/>
      </w:pPr>
      <w:r>
        <w:separator/>
      </w:r>
    </w:p>
  </w:endnote>
  <w:endnote w:type="continuationSeparator" w:id="0">
    <w:p w14:paraId="3A3F1218" w14:textId="77777777" w:rsidR="003E608B" w:rsidRDefault="003E608B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8657026"/>
      <w:docPartObj>
        <w:docPartGallery w:val="Page Numbers (Bottom of Page)"/>
        <w:docPartUnique/>
      </w:docPartObj>
    </w:sdtPr>
    <w:sdtContent>
      <w:p w14:paraId="2A56358E" w14:textId="27BFDA91" w:rsidR="003254CB" w:rsidRDefault="003254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8A6A2E" w14:textId="1A5E9737" w:rsidR="00DD2CFF" w:rsidRDefault="00DD2CFF" w:rsidP="005346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FF4DF" w14:textId="77777777" w:rsidR="003E608B" w:rsidRDefault="003E608B" w:rsidP="0068577F">
      <w:pPr>
        <w:spacing w:after="0" w:line="240" w:lineRule="auto"/>
      </w:pPr>
      <w:r>
        <w:separator/>
      </w:r>
    </w:p>
  </w:footnote>
  <w:footnote w:type="continuationSeparator" w:id="0">
    <w:p w14:paraId="2FEC4ABF" w14:textId="77777777" w:rsidR="003E608B" w:rsidRDefault="003E608B" w:rsidP="0068577F">
      <w:pPr>
        <w:spacing w:after="0" w:line="240" w:lineRule="auto"/>
      </w:pPr>
      <w:r>
        <w:continuationSeparator/>
      </w:r>
    </w:p>
  </w:footnote>
  <w:footnote w:id="1">
    <w:p w14:paraId="2D9EC7AB" w14:textId="77777777" w:rsidR="007276AE" w:rsidRPr="00A82964" w:rsidRDefault="007276AE" w:rsidP="007276AE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3F5EBAEC" w14:textId="77777777" w:rsidR="007276AE" w:rsidRPr="00A82964" w:rsidRDefault="007276AE" w:rsidP="007276AE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035B45F" w14:textId="77777777" w:rsidR="007276AE" w:rsidRPr="00A82964" w:rsidRDefault="007276AE" w:rsidP="007276AE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</w:t>
      </w:r>
      <w:r>
        <w:rPr>
          <w:rFonts w:ascii="Arial" w:hAnsi="Arial" w:cs="Arial"/>
          <w:color w:val="222222"/>
          <w:sz w:val="16"/>
          <w:szCs w:val="16"/>
        </w:rPr>
        <w:t xml:space="preserve"> ze zmianami</w:t>
      </w:r>
      <w:r w:rsidRPr="00A82964">
        <w:rPr>
          <w:rFonts w:ascii="Arial" w:hAnsi="Arial" w:cs="Arial"/>
          <w:color w:val="222222"/>
          <w:sz w:val="16"/>
          <w:szCs w:val="16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75562AD" w14:textId="77777777" w:rsidR="007276AE" w:rsidRPr="00761CEB" w:rsidRDefault="007276AE" w:rsidP="007276AE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</w:t>
      </w:r>
      <w:r>
        <w:rPr>
          <w:rFonts w:ascii="Arial" w:hAnsi="Arial" w:cs="Arial"/>
          <w:color w:val="222222"/>
          <w:sz w:val="16"/>
          <w:szCs w:val="16"/>
        </w:rPr>
        <w:t>3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r. poz. </w:t>
      </w:r>
      <w:r>
        <w:rPr>
          <w:rFonts w:ascii="Arial" w:hAnsi="Arial" w:cs="Arial"/>
          <w:color w:val="222222"/>
          <w:sz w:val="16"/>
          <w:szCs w:val="16"/>
        </w:rPr>
        <w:t>120, 295 i 1598</w:t>
      </w:r>
      <w:r w:rsidRPr="00A82964">
        <w:rPr>
          <w:rFonts w:ascii="Arial" w:hAnsi="Arial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2">
    <w:p w14:paraId="5688BCA9" w14:textId="77777777" w:rsidR="008E3ACC" w:rsidRDefault="008E3ACC" w:rsidP="008E3ACC">
      <w:pPr>
        <w:pStyle w:val="Tekstprzypisudolnego"/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3">
    <w:p w14:paraId="56BA732A" w14:textId="77777777" w:rsidR="008E3ACC" w:rsidRDefault="008E3ACC" w:rsidP="008E3ACC">
      <w:pPr>
        <w:pStyle w:val="Tekstprzypisudolnego"/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Style w:val="Odwoanieprzypisudolnego"/>
          <w:rFonts w:ascii="Calibri" w:hAnsi="Calibri" w:cs="Calibri"/>
          <w:sz w:val="18"/>
          <w:szCs w:val="18"/>
        </w:rPr>
        <w:footnoteRef/>
      </w:r>
      <w:r>
        <w:rPr>
          <w:rFonts w:ascii="Calibri" w:hAnsi="Calibri" w:cs="Calibri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6B1B" w14:textId="01D3F5D2" w:rsidR="0068577F" w:rsidRDefault="00ED2C6F">
    <w:pPr>
      <w:pStyle w:val="Nagwek"/>
    </w:pPr>
    <w:r>
      <w:rPr>
        <w:noProof/>
        <w:lang w:eastAsia="pl-PL"/>
      </w:rPr>
      <w:drawing>
        <wp:inline distT="0" distB="0" distL="0" distR="0" wp14:anchorId="1AF0E018" wp14:editId="783AC63C">
          <wp:extent cx="5741670" cy="78676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1098825A" w:rsidR="001C7018" w:rsidRDefault="00B765F8" w:rsidP="00B765F8">
    <w:pPr>
      <w:pStyle w:val="Nagwek"/>
    </w:pPr>
    <w:r>
      <w:rPr>
        <w:noProof/>
        <w:lang w:eastAsia="pl-PL"/>
      </w:rPr>
      <w:drawing>
        <wp:inline distT="0" distB="0" distL="0" distR="0" wp14:anchorId="13865589" wp14:editId="495302A0">
          <wp:extent cx="5791835" cy="646430"/>
          <wp:effectExtent l="0" t="0" r="0" b="127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83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52D0"/>
    <w:multiLevelType w:val="hybridMultilevel"/>
    <w:tmpl w:val="706ECF32"/>
    <w:lvl w:ilvl="0" w:tplc="B2166F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C0A"/>
    <w:multiLevelType w:val="hybridMultilevel"/>
    <w:tmpl w:val="4E069C24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00523"/>
    <w:multiLevelType w:val="hybridMultilevel"/>
    <w:tmpl w:val="86AA8B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578FD"/>
    <w:multiLevelType w:val="hybridMultilevel"/>
    <w:tmpl w:val="02A266AE"/>
    <w:lvl w:ilvl="0" w:tplc="B11C276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C7387"/>
    <w:multiLevelType w:val="hybridMultilevel"/>
    <w:tmpl w:val="D110CCFA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C3CCB"/>
    <w:multiLevelType w:val="hybridMultilevel"/>
    <w:tmpl w:val="82B82E3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01DD4"/>
    <w:multiLevelType w:val="hybridMultilevel"/>
    <w:tmpl w:val="E7A89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01CFB"/>
    <w:multiLevelType w:val="hybridMultilevel"/>
    <w:tmpl w:val="3D66EF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C3824"/>
    <w:multiLevelType w:val="hybridMultilevel"/>
    <w:tmpl w:val="A2D65B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C57A7"/>
    <w:multiLevelType w:val="hybridMultilevel"/>
    <w:tmpl w:val="F0DCC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607FD"/>
    <w:multiLevelType w:val="hybridMultilevel"/>
    <w:tmpl w:val="DD54A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0117A"/>
    <w:multiLevelType w:val="hybridMultilevel"/>
    <w:tmpl w:val="76E494D0"/>
    <w:lvl w:ilvl="0" w:tplc="E25EC0F0">
      <w:start w:val="1"/>
      <w:numFmt w:val="decimal"/>
      <w:lvlText w:val="%1."/>
      <w:lvlJc w:val="left"/>
      <w:pPr>
        <w:ind w:left="720" w:hanging="360"/>
      </w:pPr>
      <w:rPr>
        <w:b w:val="0"/>
        <w:sz w:val="23"/>
        <w:szCs w:val="23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E5D44"/>
    <w:multiLevelType w:val="hybridMultilevel"/>
    <w:tmpl w:val="63066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65D82"/>
    <w:multiLevelType w:val="multilevel"/>
    <w:tmpl w:val="2E4C97B2"/>
    <w:lvl w:ilvl="0">
      <w:start w:val="59"/>
      <w:numFmt w:val="decimal"/>
      <w:lvlText w:val="%1"/>
      <w:lvlJc w:val="left"/>
      <w:pPr>
        <w:ind w:left="675" w:hanging="675"/>
      </w:pPr>
      <w:rPr>
        <w:rFonts w:eastAsia="Calibri" w:hint="default"/>
      </w:rPr>
    </w:lvl>
    <w:lvl w:ilvl="1">
      <w:start w:val="220"/>
      <w:numFmt w:val="decimal"/>
      <w:lvlText w:val="%1-%2"/>
      <w:lvlJc w:val="left"/>
      <w:pPr>
        <w:ind w:left="675" w:hanging="675"/>
      </w:pPr>
      <w:rPr>
        <w:rFonts w:eastAsia="Calibri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5" w15:restartNumberingAfterBreak="0">
    <w:nsid w:val="2F977884"/>
    <w:multiLevelType w:val="hybridMultilevel"/>
    <w:tmpl w:val="D69E04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812D1"/>
    <w:multiLevelType w:val="hybridMultilevel"/>
    <w:tmpl w:val="27A64EA6"/>
    <w:lvl w:ilvl="0" w:tplc="3F6A4054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E53CB"/>
    <w:multiLevelType w:val="hybridMultilevel"/>
    <w:tmpl w:val="2FBCB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C6085"/>
    <w:multiLevelType w:val="hybridMultilevel"/>
    <w:tmpl w:val="30349C6A"/>
    <w:lvl w:ilvl="0" w:tplc="15E0850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F663E5"/>
    <w:multiLevelType w:val="hybridMultilevel"/>
    <w:tmpl w:val="2916B984"/>
    <w:lvl w:ilvl="0" w:tplc="86A4BD2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24EC4"/>
    <w:multiLevelType w:val="hybridMultilevel"/>
    <w:tmpl w:val="7E6A4A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596B1D"/>
    <w:multiLevelType w:val="hybridMultilevel"/>
    <w:tmpl w:val="F51E2724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71E5DFA"/>
    <w:multiLevelType w:val="hybridMultilevel"/>
    <w:tmpl w:val="388EFF36"/>
    <w:lvl w:ilvl="0" w:tplc="0D0623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B87414"/>
    <w:multiLevelType w:val="hybridMultilevel"/>
    <w:tmpl w:val="E86C29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B147D0"/>
    <w:multiLevelType w:val="hybridMultilevel"/>
    <w:tmpl w:val="66B23E3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3EB0CCC"/>
    <w:multiLevelType w:val="hybridMultilevel"/>
    <w:tmpl w:val="8684DF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AF423A"/>
    <w:multiLevelType w:val="hybridMultilevel"/>
    <w:tmpl w:val="6E88BF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CC0E03"/>
    <w:multiLevelType w:val="hybridMultilevel"/>
    <w:tmpl w:val="1DE406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E092E"/>
    <w:multiLevelType w:val="hybridMultilevel"/>
    <w:tmpl w:val="5468A27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F663D"/>
    <w:multiLevelType w:val="hybridMultilevel"/>
    <w:tmpl w:val="60BC92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D4333"/>
    <w:multiLevelType w:val="hybridMultilevel"/>
    <w:tmpl w:val="1C36C852"/>
    <w:lvl w:ilvl="0" w:tplc="1C7E5B62">
      <w:start w:val="1"/>
      <w:numFmt w:val="upperRoman"/>
      <w:lvlText w:val="%1."/>
      <w:lvlJc w:val="left"/>
      <w:pPr>
        <w:tabs>
          <w:tab w:val="num" w:pos="357"/>
        </w:tabs>
        <w:ind w:left="357" w:hanging="357"/>
      </w:pPr>
      <w:rPr>
        <w:b/>
      </w:rPr>
    </w:lvl>
    <w:lvl w:ilvl="1" w:tplc="DAA0D1BA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C035EB7"/>
    <w:multiLevelType w:val="hybridMultilevel"/>
    <w:tmpl w:val="D7463F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6F3BB1"/>
    <w:multiLevelType w:val="hybridMultilevel"/>
    <w:tmpl w:val="EC4A5B5E"/>
    <w:lvl w:ilvl="0" w:tplc="E3A490FE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20589646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2171318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40287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4251600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402358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96694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664834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54543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015305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9986010">
    <w:abstractNumId w:val="26"/>
  </w:num>
  <w:num w:numId="11" w16cid:durableId="2126541126">
    <w:abstractNumId w:val="5"/>
  </w:num>
  <w:num w:numId="12" w16cid:durableId="16396073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2616920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053680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80718882">
    <w:abstractNumId w:val="1"/>
  </w:num>
  <w:num w:numId="16" w16cid:durableId="34545044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720882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934857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67235340">
    <w:abstractNumId w:val="10"/>
  </w:num>
  <w:num w:numId="20" w16cid:durableId="1694452885">
    <w:abstractNumId w:val="21"/>
  </w:num>
  <w:num w:numId="21" w16cid:durableId="1544633705">
    <w:abstractNumId w:val="32"/>
  </w:num>
  <w:num w:numId="22" w16cid:durableId="264700070">
    <w:abstractNumId w:val="29"/>
  </w:num>
  <w:num w:numId="23" w16cid:durableId="8333812">
    <w:abstractNumId w:val="8"/>
  </w:num>
  <w:num w:numId="24" w16cid:durableId="1110199722">
    <w:abstractNumId w:val="2"/>
  </w:num>
  <w:num w:numId="25" w16cid:durableId="1977027904">
    <w:abstractNumId w:val="35"/>
  </w:num>
  <w:num w:numId="26" w16cid:durableId="124807498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8021778">
    <w:abstractNumId w:val="18"/>
  </w:num>
  <w:num w:numId="28" w16cid:durableId="1771387227">
    <w:abstractNumId w:val="28"/>
  </w:num>
  <w:num w:numId="29" w16cid:durableId="210449719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31706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7741058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283141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56100580">
    <w:abstractNumId w:val="15"/>
  </w:num>
  <w:num w:numId="34" w16cid:durableId="1702049060">
    <w:abstractNumId w:val="14"/>
  </w:num>
  <w:num w:numId="35" w16cid:durableId="2054302121">
    <w:abstractNumId w:val="0"/>
  </w:num>
  <w:num w:numId="36" w16cid:durableId="294870845">
    <w:abstractNumId w:val="6"/>
  </w:num>
  <w:num w:numId="37" w16cid:durableId="2120682920">
    <w:abstractNumId w:val="7"/>
  </w:num>
  <w:num w:numId="38" w16cid:durableId="188475147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3903"/>
    <w:rsid w:val="00027580"/>
    <w:rsid w:val="00037C97"/>
    <w:rsid w:val="00074688"/>
    <w:rsid w:val="0008027A"/>
    <w:rsid w:val="00086D3A"/>
    <w:rsid w:val="000B02CA"/>
    <w:rsid w:val="000E0963"/>
    <w:rsid w:val="000F20A5"/>
    <w:rsid w:val="000F627E"/>
    <w:rsid w:val="001008C1"/>
    <w:rsid w:val="001173E3"/>
    <w:rsid w:val="00123449"/>
    <w:rsid w:val="00126D2F"/>
    <w:rsid w:val="00130E41"/>
    <w:rsid w:val="001508E8"/>
    <w:rsid w:val="0016406E"/>
    <w:rsid w:val="00164DC4"/>
    <w:rsid w:val="00172C5F"/>
    <w:rsid w:val="00184F39"/>
    <w:rsid w:val="00194B4F"/>
    <w:rsid w:val="00197DCE"/>
    <w:rsid w:val="001A39D3"/>
    <w:rsid w:val="001B46A5"/>
    <w:rsid w:val="001B5D01"/>
    <w:rsid w:val="001B6D93"/>
    <w:rsid w:val="001C1F32"/>
    <w:rsid w:val="001C500D"/>
    <w:rsid w:val="001C7018"/>
    <w:rsid w:val="001D5DDC"/>
    <w:rsid w:val="001F5F24"/>
    <w:rsid w:val="002104EE"/>
    <w:rsid w:val="00223C8B"/>
    <w:rsid w:val="00225440"/>
    <w:rsid w:val="002453F4"/>
    <w:rsid w:val="00247770"/>
    <w:rsid w:val="00252BA5"/>
    <w:rsid w:val="0026058B"/>
    <w:rsid w:val="00285C38"/>
    <w:rsid w:val="00286DFA"/>
    <w:rsid w:val="002A055A"/>
    <w:rsid w:val="002A567E"/>
    <w:rsid w:val="002F1FD8"/>
    <w:rsid w:val="003000A8"/>
    <w:rsid w:val="003143D4"/>
    <w:rsid w:val="003144D5"/>
    <w:rsid w:val="0031579A"/>
    <w:rsid w:val="003254CB"/>
    <w:rsid w:val="00327951"/>
    <w:rsid w:val="00333A5F"/>
    <w:rsid w:val="00334FDF"/>
    <w:rsid w:val="00365018"/>
    <w:rsid w:val="003736BA"/>
    <w:rsid w:val="00373D36"/>
    <w:rsid w:val="00374D07"/>
    <w:rsid w:val="003866E8"/>
    <w:rsid w:val="003A1F12"/>
    <w:rsid w:val="003A2CDA"/>
    <w:rsid w:val="003C0056"/>
    <w:rsid w:val="003D77DA"/>
    <w:rsid w:val="003E608B"/>
    <w:rsid w:val="003E71F3"/>
    <w:rsid w:val="003F09E8"/>
    <w:rsid w:val="003F2721"/>
    <w:rsid w:val="003F2C62"/>
    <w:rsid w:val="003F4088"/>
    <w:rsid w:val="003F5894"/>
    <w:rsid w:val="00405C19"/>
    <w:rsid w:val="004147FD"/>
    <w:rsid w:val="00423461"/>
    <w:rsid w:val="0042698B"/>
    <w:rsid w:val="0042771E"/>
    <w:rsid w:val="00436F81"/>
    <w:rsid w:val="00443836"/>
    <w:rsid w:val="00477EFB"/>
    <w:rsid w:val="0049094E"/>
    <w:rsid w:val="004B2706"/>
    <w:rsid w:val="004B7AC6"/>
    <w:rsid w:val="004C6288"/>
    <w:rsid w:val="004D2A4A"/>
    <w:rsid w:val="004D7693"/>
    <w:rsid w:val="004E558A"/>
    <w:rsid w:val="004F1AC7"/>
    <w:rsid w:val="00501ED3"/>
    <w:rsid w:val="00502997"/>
    <w:rsid w:val="00526558"/>
    <w:rsid w:val="0052714F"/>
    <w:rsid w:val="00534699"/>
    <w:rsid w:val="00546653"/>
    <w:rsid w:val="00557F71"/>
    <w:rsid w:val="00566632"/>
    <w:rsid w:val="00567C21"/>
    <w:rsid w:val="005700B8"/>
    <w:rsid w:val="00576896"/>
    <w:rsid w:val="00577FA6"/>
    <w:rsid w:val="00590690"/>
    <w:rsid w:val="0059258D"/>
    <w:rsid w:val="005A5568"/>
    <w:rsid w:val="005A6A2F"/>
    <w:rsid w:val="005B5939"/>
    <w:rsid w:val="005B761C"/>
    <w:rsid w:val="005B7884"/>
    <w:rsid w:val="005B7AD6"/>
    <w:rsid w:val="005C4435"/>
    <w:rsid w:val="005C599F"/>
    <w:rsid w:val="005D67D8"/>
    <w:rsid w:val="005E57D6"/>
    <w:rsid w:val="005F136E"/>
    <w:rsid w:val="005F662F"/>
    <w:rsid w:val="005F7A80"/>
    <w:rsid w:val="00601F40"/>
    <w:rsid w:val="00602CF1"/>
    <w:rsid w:val="00621FB9"/>
    <w:rsid w:val="0062713D"/>
    <w:rsid w:val="00637E2C"/>
    <w:rsid w:val="00644FD5"/>
    <w:rsid w:val="00645681"/>
    <w:rsid w:val="00647643"/>
    <w:rsid w:val="006555E2"/>
    <w:rsid w:val="006622E3"/>
    <w:rsid w:val="0068577F"/>
    <w:rsid w:val="00686B72"/>
    <w:rsid w:val="006878B0"/>
    <w:rsid w:val="00694E0F"/>
    <w:rsid w:val="006966E8"/>
    <w:rsid w:val="006A6310"/>
    <w:rsid w:val="006B3C41"/>
    <w:rsid w:val="006D08B0"/>
    <w:rsid w:val="006D6AF7"/>
    <w:rsid w:val="006E2CFD"/>
    <w:rsid w:val="006E5427"/>
    <w:rsid w:val="006F5D28"/>
    <w:rsid w:val="006F7D59"/>
    <w:rsid w:val="00720C4A"/>
    <w:rsid w:val="007276AE"/>
    <w:rsid w:val="00735906"/>
    <w:rsid w:val="00741C1C"/>
    <w:rsid w:val="00747BD1"/>
    <w:rsid w:val="007511B3"/>
    <w:rsid w:val="007525C2"/>
    <w:rsid w:val="00761D91"/>
    <w:rsid w:val="00775A1C"/>
    <w:rsid w:val="00784B4E"/>
    <w:rsid w:val="00787543"/>
    <w:rsid w:val="007A3CA4"/>
    <w:rsid w:val="007C1EF8"/>
    <w:rsid w:val="007C5CC2"/>
    <w:rsid w:val="007C75B1"/>
    <w:rsid w:val="007D36E2"/>
    <w:rsid w:val="007D7EF5"/>
    <w:rsid w:val="007E2DB9"/>
    <w:rsid w:val="00801674"/>
    <w:rsid w:val="00803626"/>
    <w:rsid w:val="0080380A"/>
    <w:rsid w:val="0080421D"/>
    <w:rsid w:val="00806CD1"/>
    <w:rsid w:val="00823C18"/>
    <w:rsid w:val="0083405A"/>
    <w:rsid w:val="008348B7"/>
    <w:rsid w:val="00841AEA"/>
    <w:rsid w:val="00844C35"/>
    <w:rsid w:val="00846D48"/>
    <w:rsid w:val="00864CB7"/>
    <w:rsid w:val="008740C0"/>
    <w:rsid w:val="00880B56"/>
    <w:rsid w:val="00885A48"/>
    <w:rsid w:val="008972F4"/>
    <w:rsid w:val="008C5B5C"/>
    <w:rsid w:val="008D3DC4"/>
    <w:rsid w:val="008E3ACC"/>
    <w:rsid w:val="008E6FDC"/>
    <w:rsid w:val="008F049C"/>
    <w:rsid w:val="009039EE"/>
    <w:rsid w:val="00905E6B"/>
    <w:rsid w:val="009114A9"/>
    <w:rsid w:val="0091324E"/>
    <w:rsid w:val="0092014B"/>
    <w:rsid w:val="009265BB"/>
    <w:rsid w:val="0093001B"/>
    <w:rsid w:val="00930787"/>
    <w:rsid w:val="00940A8A"/>
    <w:rsid w:val="0095104C"/>
    <w:rsid w:val="009563C9"/>
    <w:rsid w:val="009640BC"/>
    <w:rsid w:val="009665C7"/>
    <w:rsid w:val="009672D3"/>
    <w:rsid w:val="00974AEA"/>
    <w:rsid w:val="009757E9"/>
    <w:rsid w:val="00975C9B"/>
    <w:rsid w:val="009818B0"/>
    <w:rsid w:val="0099413B"/>
    <w:rsid w:val="009A0678"/>
    <w:rsid w:val="009A4898"/>
    <w:rsid w:val="009C009E"/>
    <w:rsid w:val="009E1482"/>
    <w:rsid w:val="009E5627"/>
    <w:rsid w:val="009F1A62"/>
    <w:rsid w:val="00A011C3"/>
    <w:rsid w:val="00A021EF"/>
    <w:rsid w:val="00A051AD"/>
    <w:rsid w:val="00A324ED"/>
    <w:rsid w:val="00A348E3"/>
    <w:rsid w:val="00A35D34"/>
    <w:rsid w:val="00A420F6"/>
    <w:rsid w:val="00A45CBA"/>
    <w:rsid w:val="00A50A3B"/>
    <w:rsid w:val="00A530DC"/>
    <w:rsid w:val="00A55A23"/>
    <w:rsid w:val="00A565D0"/>
    <w:rsid w:val="00A632DC"/>
    <w:rsid w:val="00A63AD0"/>
    <w:rsid w:val="00A647E1"/>
    <w:rsid w:val="00A6706A"/>
    <w:rsid w:val="00A7025C"/>
    <w:rsid w:val="00A85AFC"/>
    <w:rsid w:val="00A86B15"/>
    <w:rsid w:val="00A95737"/>
    <w:rsid w:val="00AA2A23"/>
    <w:rsid w:val="00AA4E46"/>
    <w:rsid w:val="00AB31FC"/>
    <w:rsid w:val="00AC04B7"/>
    <w:rsid w:val="00AD313C"/>
    <w:rsid w:val="00AE5AAB"/>
    <w:rsid w:val="00AE663D"/>
    <w:rsid w:val="00AE6716"/>
    <w:rsid w:val="00AE698B"/>
    <w:rsid w:val="00AF17FA"/>
    <w:rsid w:val="00AF613F"/>
    <w:rsid w:val="00B02FDC"/>
    <w:rsid w:val="00B06007"/>
    <w:rsid w:val="00B160C9"/>
    <w:rsid w:val="00B22077"/>
    <w:rsid w:val="00B254AF"/>
    <w:rsid w:val="00B364FA"/>
    <w:rsid w:val="00B43605"/>
    <w:rsid w:val="00B454BC"/>
    <w:rsid w:val="00B544B8"/>
    <w:rsid w:val="00B5677B"/>
    <w:rsid w:val="00B74648"/>
    <w:rsid w:val="00B765F8"/>
    <w:rsid w:val="00B76A61"/>
    <w:rsid w:val="00B83141"/>
    <w:rsid w:val="00B94BF2"/>
    <w:rsid w:val="00B9618E"/>
    <w:rsid w:val="00BA4350"/>
    <w:rsid w:val="00BB4278"/>
    <w:rsid w:val="00BC108C"/>
    <w:rsid w:val="00BC4D49"/>
    <w:rsid w:val="00BD68EA"/>
    <w:rsid w:val="00BE6643"/>
    <w:rsid w:val="00BF2C65"/>
    <w:rsid w:val="00BF6BF6"/>
    <w:rsid w:val="00BF7805"/>
    <w:rsid w:val="00C3313D"/>
    <w:rsid w:val="00C42AE4"/>
    <w:rsid w:val="00C51806"/>
    <w:rsid w:val="00C56B78"/>
    <w:rsid w:val="00C716A8"/>
    <w:rsid w:val="00C82D42"/>
    <w:rsid w:val="00C83477"/>
    <w:rsid w:val="00C92FBB"/>
    <w:rsid w:val="00C96F9A"/>
    <w:rsid w:val="00CA500D"/>
    <w:rsid w:val="00CB016F"/>
    <w:rsid w:val="00CB1B4F"/>
    <w:rsid w:val="00CB2C74"/>
    <w:rsid w:val="00CB3F58"/>
    <w:rsid w:val="00CD3518"/>
    <w:rsid w:val="00CE406E"/>
    <w:rsid w:val="00CF04F1"/>
    <w:rsid w:val="00CF22DD"/>
    <w:rsid w:val="00CF4C6D"/>
    <w:rsid w:val="00CF6933"/>
    <w:rsid w:val="00D0620B"/>
    <w:rsid w:val="00D114E2"/>
    <w:rsid w:val="00D16A65"/>
    <w:rsid w:val="00D200F2"/>
    <w:rsid w:val="00D3566D"/>
    <w:rsid w:val="00D40541"/>
    <w:rsid w:val="00D53738"/>
    <w:rsid w:val="00D55066"/>
    <w:rsid w:val="00D61D1F"/>
    <w:rsid w:val="00D72ECE"/>
    <w:rsid w:val="00D8471E"/>
    <w:rsid w:val="00DA1628"/>
    <w:rsid w:val="00DA179E"/>
    <w:rsid w:val="00DA5BAA"/>
    <w:rsid w:val="00DB0F33"/>
    <w:rsid w:val="00DB1133"/>
    <w:rsid w:val="00DB749D"/>
    <w:rsid w:val="00DC1F1E"/>
    <w:rsid w:val="00DC2A7C"/>
    <w:rsid w:val="00DD2CFF"/>
    <w:rsid w:val="00DE7CBA"/>
    <w:rsid w:val="00DF3F21"/>
    <w:rsid w:val="00E03627"/>
    <w:rsid w:val="00E10DB7"/>
    <w:rsid w:val="00E121DA"/>
    <w:rsid w:val="00E22F34"/>
    <w:rsid w:val="00E51594"/>
    <w:rsid w:val="00E70C25"/>
    <w:rsid w:val="00E712DA"/>
    <w:rsid w:val="00E7532A"/>
    <w:rsid w:val="00E828CC"/>
    <w:rsid w:val="00E93EEA"/>
    <w:rsid w:val="00EB4315"/>
    <w:rsid w:val="00EC3D9E"/>
    <w:rsid w:val="00EC5D4C"/>
    <w:rsid w:val="00ED2C6F"/>
    <w:rsid w:val="00ED56DE"/>
    <w:rsid w:val="00EF16C8"/>
    <w:rsid w:val="00EF5297"/>
    <w:rsid w:val="00EF778F"/>
    <w:rsid w:val="00F04475"/>
    <w:rsid w:val="00F06A72"/>
    <w:rsid w:val="00F07C05"/>
    <w:rsid w:val="00F103EB"/>
    <w:rsid w:val="00F259EC"/>
    <w:rsid w:val="00F31859"/>
    <w:rsid w:val="00F35B15"/>
    <w:rsid w:val="00F5729E"/>
    <w:rsid w:val="00F57BE9"/>
    <w:rsid w:val="00F64BC0"/>
    <w:rsid w:val="00F660B8"/>
    <w:rsid w:val="00F7243C"/>
    <w:rsid w:val="00F75390"/>
    <w:rsid w:val="00F92E31"/>
    <w:rsid w:val="00FA3AC6"/>
    <w:rsid w:val="00FA497D"/>
    <w:rsid w:val="00FA4C47"/>
    <w:rsid w:val="00FA5FB1"/>
    <w:rsid w:val="00FB291F"/>
    <w:rsid w:val="00FB2DA4"/>
    <w:rsid w:val="00FB6834"/>
    <w:rsid w:val="00FC21F6"/>
    <w:rsid w:val="00FC58FD"/>
    <w:rsid w:val="00FD51CF"/>
    <w:rsid w:val="00FE35B2"/>
    <w:rsid w:val="00FF298A"/>
    <w:rsid w:val="00FF71AC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chartTrackingRefBased/>
  <w15:docId w15:val="{CDA3401C-6ACB-45B5-826A-B1485677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324E"/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normalny tekst,L1,List Paragraph,Akapit z listą5,Podsis rysunku,x.,BulletC,Numerowanie,Preambuła,Akapit z listą BS,Kolorowa lista — akcent 11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kapitzlistZnak">
    <w:name w:val="Akapit z listą Znak"/>
    <w:aliases w:val="CW_Lista Znak,normalny tekst Znak,L1 Znak,List Paragraph Znak,Akapit z listą5 Znak,Podsis rysunku Znak,x. Znak,BulletC Znak,Numerowanie Znak,Preambuła Znak,Akapit z listą BS Znak,Kolorowa lista — akcent 11 Znak,Normal Znak"/>
    <w:link w:val="Akapitzlist"/>
    <w:uiPriority w:val="34"/>
    <w:qFormat/>
    <w:locked/>
    <w:rsid w:val="009114A9"/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semiHidden/>
    <w:unhideWhenUsed/>
    <w:rsid w:val="008E3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semiHidden/>
    <w:rsid w:val="008E3A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8E3A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584AD-56BD-4E9D-B3FB-2B82CCBB9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49</TotalTime>
  <Pages>1</Pages>
  <Words>1296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Andrzej Łabowski</cp:lastModifiedBy>
  <cp:revision>5</cp:revision>
  <cp:lastPrinted>2025-05-09T10:29:00Z</cp:lastPrinted>
  <dcterms:created xsi:type="dcterms:W3CDTF">2025-05-15T12:31:00Z</dcterms:created>
  <dcterms:modified xsi:type="dcterms:W3CDTF">2025-05-16T09:17:00Z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